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7680" w:rsidRPr="0063768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7680" w:rsidRPr="00637680">
        <w:rPr>
          <w:b/>
          <w:sz w:val="24"/>
        </w:rPr>
        <w:t>ZP/DK-20/17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7680" w:rsidRPr="00637680">
        <w:rPr>
          <w:b/>
        </w:rPr>
        <w:t>przetarg nieograniczony</w:t>
      </w:r>
      <w:r w:rsidR="00753DC1">
        <w:t xml:space="preserve"> na:</w:t>
      </w:r>
    </w:p>
    <w:p w:rsidR="0000184A" w:rsidRDefault="0063768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7680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7680" w:rsidRPr="0063768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7680" w:rsidRPr="0063768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7680" w:rsidRPr="0063768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CE6" w:rsidRDefault="00B95CE6">
      <w:r>
        <w:separator/>
      </w:r>
    </w:p>
  </w:endnote>
  <w:endnote w:type="continuationSeparator" w:id="0">
    <w:p w:rsidR="00B95CE6" w:rsidRDefault="00B9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6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6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80" w:rsidRDefault="006376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CE6" w:rsidRDefault="00B95CE6">
      <w:r>
        <w:separator/>
      </w:r>
    </w:p>
  </w:footnote>
  <w:footnote w:type="continuationSeparator" w:id="0">
    <w:p w:rsidR="00B95CE6" w:rsidRDefault="00B95C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80" w:rsidRDefault="006376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80" w:rsidRDefault="006376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80" w:rsidRDefault="006376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C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768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5CE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A8B72-DCC6-43B2-8AA1-2314AF92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2017-09-07T07:48:00Z</dcterms:created>
  <dcterms:modified xsi:type="dcterms:W3CDTF">2017-09-07T07:48:00Z</dcterms:modified>
</cp:coreProperties>
</file>