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86248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6248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862485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62485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862485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86248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62485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86248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862485" w:rsidRPr="00862485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862485" w:rsidRPr="00862485">
        <w:rPr>
          <w:rFonts w:ascii="Tahoma" w:hAnsi="Tahoma" w:cs="Tahoma"/>
          <w:b/>
          <w:sz w:val="16"/>
          <w:szCs w:val="16"/>
        </w:rPr>
        <w:t>Dostawa sprzętu sieciowego i serwerów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862485" w:rsidRPr="00862485">
        <w:rPr>
          <w:rFonts w:ascii="Tahoma" w:hAnsi="Tahoma" w:cs="Tahoma"/>
          <w:b/>
          <w:sz w:val="16"/>
          <w:szCs w:val="16"/>
        </w:rPr>
        <w:t>ZP/DK-21/17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>Serwer  do montażu w szafie 19'' wraz z oprogramowaniem do platformy wirtualizacji usług w sieci CzestMAN - 2 komplety dla Miejskiej Sieci Komputerowej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>Rozbudowa serwerów baz danych HP DL385 G6 dla Miejskiej Sieci Komputerowej CzestMAN.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 xml:space="preserve">Rozbudowa serwerów plików  SGI InfiniteStorage NAS 100 dla Miejskiej Sieci Komputerowej </w:t>
            </w:r>
            <w:r w:rsidRPr="00862485">
              <w:rPr>
                <w:rFonts w:ascii="Tahoma" w:hAnsi="Tahoma" w:cs="Tahoma"/>
                <w:sz w:val="16"/>
                <w:szCs w:val="16"/>
              </w:rPr>
              <w:lastRenderedPageBreak/>
              <w:t>CzestMAN.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>Przełączniki sieciowe dla Wydziału Zarządzania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>Przełącznik dystrybucyjny warstwy L2 i L3 - 2 sztuki dla Miejskiej Sieci Komputerowej CzestMAN.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>Przełącznik sieciowy dostępowy warstwy L2 i L3 - 6 sztuk dla Miejskiej Sieci Komputerowej CzestMAN.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62485" w:rsidRPr="00E35A89" w:rsidTr="0079218A">
        <w:tc>
          <w:tcPr>
            <w:tcW w:w="1134" w:type="dxa"/>
          </w:tcPr>
          <w:p w:rsidR="00862485" w:rsidRPr="00E35A89" w:rsidRDefault="00862485" w:rsidP="0079218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62485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485">
              <w:rPr>
                <w:rFonts w:ascii="Tahoma" w:hAnsi="Tahoma" w:cs="Tahoma"/>
                <w:sz w:val="16"/>
                <w:szCs w:val="16"/>
              </w:rPr>
              <w:t>Przełącznik sieciowy przemysłowy Ethernet warstwy L2 i L3 - 2 sztuki dla Miejskiej Sieci Komputerowej CzestMAN.</w:t>
            </w:r>
          </w:p>
          <w:p w:rsidR="00862485" w:rsidRDefault="00862485" w:rsidP="007921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62485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485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62485" w:rsidRPr="00E35A89" w:rsidRDefault="00862485" w:rsidP="007921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62485" w:rsidRDefault="00862485" w:rsidP="007921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62485" w:rsidRPr="003B417C" w:rsidRDefault="00862485" w:rsidP="007921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62485" w:rsidRPr="00E35A89" w:rsidRDefault="00862485" w:rsidP="007921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330" w:rsidRDefault="00F31330">
      <w:r>
        <w:separator/>
      </w:r>
    </w:p>
  </w:endnote>
  <w:endnote w:type="continuationSeparator" w:id="0">
    <w:p w:rsidR="00F31330" w:rsidRDefault="00F3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85" w:rsidRDefault="008624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5590D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85" w:rsidRDefault="008624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330" w:rsidRDefault="00F31330">
      <w:r>
        <w:separator/>
      </w:r>
    </w:p>
  </w:footnote>
  <w:footnote w:type="continuationSeparator" w:id="0">
    <w:p w:rsidR="00F31330" w:rsidRDefault="00F31330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85" w:rsidRDefault="008624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85" w:rsidRDefault="008624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85" w:rsidRDefault="008624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330"/>
    <w:rsid w:val="00036A0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862485"/>
    <w:rsid w:val="009739A3"/>
    <w:rsid w:val="00974624"/>
    <w:rsid w:val="00A5590D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3133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A559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559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00D62-20CF-4A9B-9B98-C6191AD0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717</Words>
  <Characters>6209</Characters>
  <Application>Microsoft Office Word</Application>
  <DocSecurity>0</DocSecurity>
  <Lines>51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2017-09-08T12:51:00Z</cp:lastPrinted>
  <dcterms:created xsi:type="dcterms:W3CDTF">2017-09-08T12:51:00Z</dcterms:created>
  <dcterms:modified xsi:type="dcterms:W3CDTF">2017-09-08T12:51:00Z</dcterms:modified>
</cp:coreProperties>
</file>