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14468" w:rsidRPr="0051446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14468" w:rsidRPr="00514468">
        <w:rPr>
          <w:rFonts w:ascii="Times New Roman" w:hAnsi="Times New Roman"/>
          <w:b/>
        </w:rPr>
        <w:t>ZP/DK-21/17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4468" w:rsidRPr="0051446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4468" w:rsidRPr="0051446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14468" w:rsidRPr="0051446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4468" w:rsidRPr="0051446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14468" w:rsidRPr="0051446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14468" w:rsidRPr="00514468">
        <w:rPr>
          <w:rFonts w:ascii="Times New Roman" w:hAnsi="Times New Roman"/>
          <w:sz w:val="21"/>
          <w:szCs w:val="21"/>
        </w:rPr>
        <w:t>(</w:t>
      </w:r>
      <w:proofErr w:type="spellStart"/>
      <w:r w:rsidR="00514468" w:rsidRPr="00514468">
        <w:rPr>
          <w:rFonts w:ascii="Times New Roman" w:hAnsi="Times New Roman"/>
          <w:sz w:val="21"/>
          <w:szCs w:val="21"/>
        </w:rPr>
        <w:t>t.j</w:t>
      </w:r>
      <w:proofErr w:type="spellEnd"/>
      <w:r w:rsidR="00514468" w:rsidRPr="00514468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14468" w:rsidRPr="00514468">
        <w:rPr>
          <w:rFonts w:ascii="Times New Roman" w:hAnsi="Times New Roman"/>
          <w:b/>
          <w:sz w:val="24"/>
          <w:szCs w:val="24"/>
        </w:rPr>
        <w:t>Dostawa sprzętu sieciowego i serwerów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2756C" w:rsidRDefault="0042756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2756C" w:rsidRDefault="0042756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0D1" w:rsidRDefault="00AC50D1" w:rsidP="0038231F">
      <w:pPr>
        <w:spacing w:after="0" w:line="240" w:lineRule="auto"/>
      </w:pPr>
      <w:r>
        <w:separator/>
      </w:r>
    </w:p>
  </w:endnote>
  <w:endnote w:type="continuationSeparator" w:id="0">
    <w:p w:rsidR="00AC50D1" w:rsidRDefault="00AC50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68" w:rsidRDefault="005144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75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75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68" w:rsidRDefault="005144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0D1" w:rsidRDefault="00AC50D1" w:rsidP="0038231F">
      <w:pPr>
        <w:spacing w:after="0" w:line="240" w:lineRule="auto"/>
      </w:pPr>
      <w:r>
        <w:separator/>
      </w:r>
    </w:p>
  </w:footnote>
  <w:footnote w:type="continuationSeparator" w:id="0">
    <w:p w:rsidR="00AC50D1" w:rsidRDefault="00AC50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68" w:rsidRDefault="005144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68" w:rsidRDefault="005144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68" w:rsidRDefault="005144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0D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756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4468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50D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49590-78D2-449B-9519-BBAD9DEF3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2017-09-08T12:49:00Z</dcterms:created>
  <dcterms:modified xsi:type="dcterms:W3CDTF">2017-09-08T12:49:00Z</dcterms:modified>
</cp:coreProperties>
</file>