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1264A" w:rsidRPr="0091264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1264A" w:rsidRPr="0091264A">
        <w:rPr>
          <w:b/>
          <w:sz w:val="24"/>
        </w:rPr>
        <w:t>ZP/RB-21/17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1264A" w:rsidRPr="0091264A">
        <w:rPr>
          <w:b/>
        </w:rPr>
        <w:t>przetarg nieograniczony</w:t>
      </w:r>
      <w:r w:rsidR="00753DC1">
        <w:t xml:space="preserve"> na:</w:t>
      </w:r>
    </w:p>
    <w:p w:rsidR="0000184A" w:rsidRDefault="009126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1264A">
        <w:rPr>
          <w:b/>
          <w:sz w:val="24"/>
          <w:szCs w:val="24"/>
        </w:rPr>
        <w:t>Usunięcie przecieku na dachu ~500 m2 w budynku przy ul. Wały Dwernickiego 123  Wydział Zarządzania Politechnika Częstochowska.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1264A" w:rsidRPr="0091264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1264A" w:rsidRPr="0091264A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1264A" w:rsidRPr="0091264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E69" w:rsidRDefault="00F07E69">
      <w:r>
        <w:separator/>
      </w:r>
    </w:p>
  </w:endnote>
  <w:endnote w:type="continuationSeparator" w:id="0">
    <w:p w:rsidR="00F07E69" w:rsidRDefault="00F0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6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6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4A" w:rsidRDefault="00912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E69" w:rsidRDefault="00F07E69">
      <w:r>
        <w:separator/>
      </w:r>
    </w:p>
  </w:footnote>
  <w:footnote w:type="continuationSeparator" w:id="0">
    <w:p w:rsidR="00F07E69" w:rsidRDefault="00F07E6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4A" w:rsidRDefault="00912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4A" w:rsidRDefault="00912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64A" w:rsidRDefault="00912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E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264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7E6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83B830-06ED-4558-8EE6-4CBB79AA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2DB0B-C02C-455E-B6C6-1A6BF24C0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2017-09-07T06:22:00Z</dcterms:created>
  <dcterms:modified xsi:type="dcterms:W3CDTF">2017-09-07T06:22:00Z</dcterms:modified>
</cp:coreProperties>
</file>