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7F53C1" w:rsidRPr="007F53C1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F53C1" w:rsidRPr="007F53C1">
        <w:rPr>
          <w:rFonts w:ascii="Times New Roman" w:hAnsi="Times New Roman"/>
          <w:b/>
        </w:rPr>
        <w:t>ZP/RB-21/17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F53C1" w:rsidRPr="007F53C1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F53C1" w:rsidRPr="007F53C1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7F53C1" w:rsidRPr="007F53C1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F53C1" w:rsidRPr="007F53C1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7F53C1" w:rsidRPr="007F53C1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7F53C1" w:rsidRPr="007F53C1">
        <w:rPr>
          <w:rFonts w:ascii="Times New Roman" w:hAnsi="Times New Roman"/>
          <w:sz w:val="21"/>
          <w:szCs w:val="21"/>
        </w:rPr>
        <w:t>(t.j. Dz. U. z 2017 r. poz. 1579)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7F53C1" w:rsidRPr="007F53C1">
        <w:rPr>
          <w:rFonts w:ascii="Times New Roman" w:hAnsi="Times New Roman"/>
          <w:b/>
          <w:sz w:val="24"/>
          <w:szCs w:val="24"/>
        </w:rPr>
        <w:t>Usunięcie przecieku na dachu ~500 m2 w budynku przy ul. Wały Dwernickiego 123  Wydział Zarządzania Politechnika Częstochowska.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7F53C1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7F53C1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6F44" w:rsidRDefault="00676F44" w:rsidP="0038231F">
      <w:pPr>
        <w:spacing w:after="0" w:line="240" w:lineRule="auto"/>
      </w:pPr>
      <w:r>
        <w:separator/>
      </w:r>
    </w:p>
  </w:endnote>
  <w:endnote w:type="continuationSeparator" w:id="0">
    <w:p w:rsidR="00676F44" w:rsidRDefault="00676F4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53C1" w:rsidRDefault="007F53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4590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4590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53C1" w:rsidRDefault="007F53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6F44" w:rsidRDefault="00676F44" w:rsidP="0038231F">
      <w:pPr>
        <w:spacing w:after="0" w:line="240" w:lineRule="auto"/>
      </w:pPr>
      <w:r>
        <w:separator/>
      </w:r>
    </w:p>
  </w:footnote>
  <w:footnote w:type="continuationSeparator" w:id="0">
    <w:p w:rsidR="00676F44" w:rsidRDefault="00676F4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53C1" w:rsidRDefault="007F53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53C1" w:rsidRDefault="007F53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53C1" w:rsidRDefault="007F53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6F44"/>
    <w:rsid w:val="00023477"/>
    <w:rsid w:val="000247FF"/>
    <w:rsid w:val="00025C8D"/>
    <w:rsid w:val="000303EE"/>
    <w:rsid w:val="00045907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6F44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53C1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5C5029B-30EE-4FD8-9AC4-B6DA9A9F5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A8A4DE-216B-4B8F-84AC-5FFDDFA04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357</Words>
  <Characters>2144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2017-09-07T06:22:00Z</dcterms:created>
  <dcterms:modified xsi:type="dcterms:W3CDTF">2017-09-07T06:22:00Z</dcterms:modified>
</cp:coreProperties>
</file>