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985FC9" w:rsidRPr="00985FC9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985FC9" w:rsidRPr="00985FC9">
        <w:rPr>
          <w:rFonts w:ascii="Times New Roman" w:hAnsi="Times New Roman"/>
          <w:b/>
        </w:rPr>
        <w:t>ZP/DK-19/17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85FC9" w:rsidRPr="00985FC9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85FC9" w:rsidRPr="00985FC9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985FC9" w:rsidRPr="00985FC9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85FC9" w:rsidRPr="00985FC9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985FC9" w:rsidRPr="00985FC9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985FC9" w:rsidRPr="00985FC9">
        <w:rPr>
          <w:rFonts w:ascii="Times New Roman" w:hAnsi="Times New Roman"/>
          <w:sz w:val="21"/>
          <w:szCs w:val="21"/>
        </w:rPr>
        <w:t>(Dz. U. z 2015 r. poz. 2164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985FC9" w:rsidRPr="00985FC9">
        <w:rPr>
          <w:rFonts w:ascii="Times New Roman" w:hAnsi="Times New Roman"/>
          <w:b/>
          <w:sz w:val="24"/>
          <w:szCs w:val="24"/>
        </w:rPr>
        <w:t>Dostawa oprogramowania specjalistycznego (licencja na 17 stanowisk) do laboratorium językowego Wydziału Zarządzania Politechniki Częstochowskiej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lastRenderedPageBreak/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0317" w:rsidRDefault="00510317" w:rsidP="0038231F">
      <w:pPr>
        <w:spacing w:after="0" w:line="240" w:lineRule="auto"/>
      </w:pPr>
      <w:r>
        <w:separator/>
      </w:r>
    </w:p>
  </w:endnote>
  <w:endnote w:type="continuationSeparator" w:id="0">
    <w:p w:rsidR="00510317" w:rsidRDefault="0051031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FC9" w:rsidRDefault="00985FC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172FE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172FE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FC9" w:rsidRDefault="00985FC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0317" w:rsidRDefault="00510317" w:rsidP="0038231F">
      <w:pPr>
        <w:spacing w:after="0" w:line="240" w:lineRule="auto"/>
      </w:pPr>
      <w:r>
        <w:separator/>
      </w:r>
    </w:p>
  </w:footnote>
  <w:footnote w:type="continuationSeparator" w:id="0">
    <w:p w:rsidR="00510317" w:rsidRDefault="0051031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FC9" w:rsidRDefault="00985FC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FC9" w:rsidRDefault="00985FC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FC9" w:rsidRDefault="00985FC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0317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17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6032C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172FE"/>
    <w:rsid w:val="009301A2"/>
    <w:rsid w:val="009440B7"/>
    <w:rsid w:val="009462BD"/>
    <w:rsid w:val="00952535"/>
    <w:rsid w:val="00956C26"/>
    <w:rsid w:val="00960337"/>
    <w:rsid w:val="00975019"/>
    <w:rsid w:val="00975C49"/>
    <w:rsid w:val="00985FC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E1042E-C25E-433C-A043-DB6AA4EE3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388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2017-09-05T09:36:00Z</cp:lastPrinted>
  <dcterms:created xsi:type="dcterms:W3CDTF">2017-09-05T09:36:00Z</dcterms:created>
  <dcterms:modified xsi:type="dcterms:W3CDTF">2017-09-05T09:36:00Z</dcterms:modified>
</cp:coreProperties>
</file>