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48644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8644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86442">
        <w:rPr>
          <w:rFonts w:ascii="Tahoma" w:hAnsi="Tahoma" w:cs="Tahoma"/>
          <w:sz w:val="16"/>
          <w:szCs w:val="16"/>
        </w:rPr>
        <w:t>2017-08-29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8644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8644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8644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8644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8644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8644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8644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8644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8644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86442" w:rsidRPr="0048644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86442" w:rsidRPr="0048644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8644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86442">
        <w:rPr>
          <w:rFonts w:ascii="Tahoma" w:hAnsi="Tahoma" w:cs="Tahoma"/>
          <w:b/>
          <w:sz w:val="16"/>
          <w:szCs w:val="16"/>
        </w:rPr>
        <w:t>ZP/DK-13/17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86442" w:rsidRPr="00486442">
        <w:rPr>
          <w:rFonts w:ascii="Tahoma" w:hAnsi="Tahoma" w:cs="Tahoma"/>
          <w:b/>
          <w:sz w:val="16"/>
          <w:szCs w:val="16"/>
        </w:rPr>
        <w:t>ZP/DK-13/17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86442" w:rsidRPr="0048644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Zarządzania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</w:t>
      </w:r>
      <w:bookmarkStart w:id="0" w:name="_GoBack"/>
      <w:bookmarkEnd w:id="0"/>
      <w:r w:rsidRPr="007D465D">
        <w:rPr>
          <w:rFonts w:ascii="Tahoma" w:hAnsi="Tahoma" w:cs="Tahoma"/>
          <w:b/>
          <w:sz w:val="16"/>
          <w:szCs w:val="16"/>
          <w:u w:val="single"/>
        </w:rPr>
        <w:t>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86442" w:rsidRPr="00473906" w:rsidTr="001D624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86442" w:rsidRDefault="00486442" w:rsidP="001D624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86442" w:rsidRPr="00473906" w:rsidRDefault="00486442" w:rsidP="001D624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86442" w:rsidRPr="00473906" w:rsidRDefault="00486442" w:rsidP="001D62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644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86442" w:rsidRPr="00473906" w:rsidRDefault="00486442" w:rsidP="001D62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644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86442" w:rsidRPr="00473906" w:rsidRDefault="00486442" w:rsidP="001D62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644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8644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86442" w:rsidRPr="00473906" w:rsidRDefault="00486442" w:rsidP="001D624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b/>
                <w:sz w:val="16"/>
                <w:szCs w:val="16"/>
              </w:rPr>
              <w:t>24 464.70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86442" w:rsidRPr="00473906" w:rsidRDefault="00486442" w:rsidP="001D624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86442" w:rsidRPr="00473906" w:rsidRDefault="00486442" w:rsidP="001D624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86442" w:rsidRPr="00473906" w:rsidTr="001D62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86442" w:rsidRPr="00473906" w:rsidRDefault="00486442" w:rsidP="001D624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486442" w:rsidRPr="00473906" w:rsidRDefault="00486442" w:rsidP="001D624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 xml:space="preserve">w związku z art. 93 ust 2 ustawy </w:t>
            </w:r>
            <w:proofErr w:type="spellStart"/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C775CE">
              <w:rPr>
                <w:rFonts w:ascii="Tahoma" w:hAnsi="Tahoma" w:cs="Tahoma"/>
                <w:color w:val="000000"/>
                <w:sz w:val="16"/>
                <w:szCs w:val="16"/>
              </w:rPr>
              <w:t xml:space="preserve">w dniu 22.08.2017r. </w:t>
            </w:r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zadanie 2 na podstawie art. 93 ust. 1 pkt 1 ustawy </w:t>
            </w:r>
            <w:proofErr w:type="spellStart"/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486442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86442" w:rsidRPr="00473906" w:rsidTr="001D6244">
        <w:tc>
          <w:tcPr>
            <w:tcW w:w="2277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6442">
              <w:rPr>
                <w:rFonts w:ascii="Tahoma" w:hAnsi="Tahoma" w:cs="Tahoma"/>
                <w:sz w:val="16"/>
                <w:szCs w:val="16"/>
              </w:rPr>
              <w:t>Dostawa 17 komputerów do laboratorium językowego Wydziału Zarządzania</w:t>
            </w:r>
          </w:p>
        </w:tc>
        <w:tc>
          <w:tcPr>
            <w:tcW w:w="2651" w:type="dxa"/>
          </w:tcPr>
          <w:p w:rsidR="00486442" w:rsidRPr="00473906" w:rsidRDefault="00486442" w:rsidP="001D6244">
            <w:pPr>
              <w:rPr>
                <w:rFonts w:ascii="Tahoma" w:hAnsi="Tahoma" w:cs="Tahoma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86442" w:rsidRPr="00473906" w:rsidRDefault="00486442" w:rsidP="001D6244">
            <w:pPr>
              <w:rPr>
                <w:rFonts w:ascii="Tahoma" w:hAnsi="Tahoma" w:cs="Tahoma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86442" w:rsidRPr="00473906" w:rsidTr="001D6244">
        <w:tc>
          <w:tcPr>
            <w:tcW w:w="2277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6442">
              <w:rPr>
                <w:rFonts w:ascii="Tahoma" w:hAnsi="Tahoma" w:cs="Tahoma"/>
                <w:sz w:val="16"/>
                <w:szCs w:val="16"/>
              </w:rPr>
              <w:t>Dostawa 17 komputerów do laboratorium językowego Wydziału Zarządzania</w:t>
            </w:r>
          </w:p>
        </w:tc>
        <w:tc>
          <w:tcPr>
            <w:tcW w:w="2651" w:type="dxa"/>
          </w:tcPr>
          <w:p w:rsidR="00486442" w:rsidRPr="00473906" w:rsidRDefault="00486442" w:rsidP="001D6244">
            <w:pPr>
              <w:rPr>
                <w:rFonts w:ascii="Tahoma" w:hAnsi="Tahoma" w:cs="Tahoma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 xml:space="preserve">BIT-TECHNOLOGIES Piotr Tomczyk, Dariusz Biernat, Maciej </w:t>
            </w:r>
            <w:proofErr w:type="spellStart"/>
            <w:r w:rsidRPr="00486442">
              <w:rPr>
                <w:rFonts w:ascii="Tahoma" w:hAnsi="Tahoma" w:cs="Tahoma"/>
                <w:sz w:val="16"/>
                <w:szCs w:val="16"/>
              </w:rPr>
              <w:t>Permus</w:t>
            </w:r>
            <w:proofErr w:type="spellEnd"/>
            <w:r w:rsidRPr="00486442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486442" w:rsidRPr="00473906" w:rsidRDefault="00486442" w:rsidP="001D6244">
            <w:pPr>
              <w:rPr>
                <w:rFonts w:ascii="Tahoma" w:hAnsi="Tahoma" w:cs="Tahoma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Uniwersytecka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40-007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6442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>1 - Cena - 63.93</w:t>
            </w:r>
          </w:p>
        </w:tc>
        <w:tc>
          <w:tcPr>
            <w:tcW w:w="1748" w:type="dxa"/>
          </w:tcPr>
          <w:p w:rsidR="00486442" w:rsidRPr="00473906" w:rsidRDefault="00486442" w:rsidP="001D624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6442">
              <w:rPr>
                <w:rFonts w:ascii="Tahoma" w:hAnsi="Tahoma" w:cs="Tahoma"/>
                <w:sz w:val="16"/>
                <w:szCs w:val="16"/>
              </w:rPr>
              <w:t xml:space="preserve">  63,93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242" w:rsidRDefault="00745242">
      <w:r>
        <w:separator/>
      </w:r>
    </w:p>
  </w:endnote>
  <w:endnote w:type="continuationSeparator" w:id="0">
    <w:p w:rsidR="00745242" w:rsidRDefault="0074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42" w:rsidRDefault="004864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775CE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775CE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42" w:rsidRDefault="004864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242" w:rsidRDefault="00745242">
      <w:r>
        <w:separator/>
      </w:r>
    </w:p>
  </w:footnote>
  <w:footnote w:type="continuationSeparator" w:id="0">
    <w:p w:rsidR="00745242" w:rsidRDefault="00745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42" w:rsidRDefault="00486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42" w:rsidRDefault="004864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42" w:rsidRDefault="004864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242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86442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45242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775CE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775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775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2017-08-29T07:16:00Z</cp:lastPrinted>
  <dcterms:created xsi:type="dcterms:W3CDTF">2017-08-29T07:16:00Z</dcterms:created>
  <dcterms:modified xsi:type="dcterms:W3CDTF">2017-08-29T07:16:00Z</dcterms:modified>
</cp:coreProperties>
</file>