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38B2" w:rsidRPr="00E438B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38B2" w:rsidRPr="00E438B2">
        <w:rPr>
          <w:b/>
          <w:sz w:val="24"/>
        </w:rPr>
        <w:t>ZP/RB-20/17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38B2" w:rsidRPr="00E438B2">
        <w:rPr>
          <w:b/>
        </w:rPr>
        <w:t>przetarg nieograniczony</w:t>
      </w:r>
      <w:r w:rsidR="00753DC1">
        <w:t xml:space="preserve"> na:</w:t>
      </w:r>
    </w:p>
    <w:p w:rsidR="0000184A" w:rsidRDefault="00E438B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38B2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38B2" w:rsidRPr="00E438B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38B2" w:rsidRPr="00E438B2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38B2" w:rsidRPr="00E438B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6F1" w:rsidRDefault="003D66F1">
      <w:r>
        <w:separator/>
      </w:r>
    </w:p>
  </w:endnote>
  <w:endnote w:type="continuationSeparator" w:id="0">
    <w:p w:rsidR="003D66F1" w:rsidRDefault="003D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8B2" w:rsidRDefault="00E43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6F1" w:rsidRDefault="003D66F1">
      <w:r>
        <w:separator/>
      </w:r>
    </w:p>
  </w:footnote>
  <w:footnote w:type="continuationSeparator" w:id="0">
    <w:p w:rsidR="003D66F1" w:rsidRDefault="003D66F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8B2" w:rsidRDefault="00E43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8B2" w:rsidRDefault="00E43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8B2" w:rsidRDefault="00E438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6F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66F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38B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E3BF5E-736A-4676-829A-9CCBD19E0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C128C-AA29-46B6-8BC5-2FA6C45B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2017-08-28T09:08:00Z</dcterms:created>
  <dcterms:modified xsi:type="dcterms:W3CDTF">2017-08-28T09:08:00Z</dcterms:modified>
</cp:coreProperties>
</file>