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54F39" w:rsidRPr="00354F39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54F39" w:rsidRPr="00354F39">
        <w:rPr>
          <w:b/>
          <w:sz w:val="24"/>
        </w:rPr>
        <w:t>ZP/RB-18/17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54F39" w:rsidRPr="00354F39">
        <w:rPr>
          <w:b/>
        </w:rPr>
        <w:t>przetarg nieograniczony</w:t>
      </w:r>
      <w:r w:rsidR="00753DC1">
        <w:t xml:space="preserve"> na:</w:t>
      </w:r>
    </w:p>
    <w:p w:rsidR="0000184A" w:rsidRDefault="00354F3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54F39">
        <w:rPr>
          <w:b/>
          <w:sz w:val="24"/>
          <w:szCs w:val="24"/>
        </w:rPr>
        <w:t>Remont korytarza III piętra w pawilonie B Wydziału Inżynierii Produkcji i Technologii Materiałów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54F39" w:rsidRPr="00354F39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54F39" w:rsidRPr="00354F39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54F39" w:rsidRPr="00354F39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3AB" w:rsidRDefault="00B123AB">
      <w:r>
        <w:separator/>
      </w:r>
    </w:p>
  </w:endnote>
  <w:endnote w:type="continuationSeparator" w:id="0">
    <w:p w:rsidR="00B123AB" w:rsidRDefault="00B12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F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4F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F39" w:rsidRDefault="00354F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3AB" w:rsidRDefault="00B123AB">
      <w:r>
        <w:separator/>
      </w:r>
    </w:p>
  </w:footnote>
  <w:footnote w:type="continuationSeparator" w:id="0">
    <w:p w:rsidR="00B123AB" w:rsidRDefault="00B123A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F39" w:rsidRDefault="00354F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F39" w:rsidRDefault="00354F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4F39" w:rsidRDefault="00354F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23A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54F3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23AB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21002A5-DDE3-42CD-AD60-6FC92AD3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B1FE7-A63F-470C-9F6A-DC6D72A95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2017-08-23T12:34:00Z</dcterms:created>
  <dcterms:modified xsi:type="dcterms:W3CDTF">2017-08-23T12:34:00Z</dcterms:modified>
</cp:coreProperties>
</file>