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9262B" w:rsidRPr="0069262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9262B" w:rsidRPr="0069262B">
        <w:rPr>
          <w:b/>
          <w:sz w:val="24"/>
        </w:rPr>
        <w:t>ZP/RB-17/17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9262B" w:rsidRPr="0069262B">
        <w:rPr>
          <w:b/>
        </w:rPr>
        <w:t>przetarg nieograniczony</w:t>
      </w:r>
      <w:r w:rsidR="00753DC1">
        <w:t xml:space="preserve"> na:</w:t>
      </w:r>
    </w:p>
    <w:p w:rsidR="0000184A" w:rsidRDefault="006926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9262B">
        <w:rPr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9262B" w:rsidRPr="0069262B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9262B" w:rsidRPr="0069262B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9262B" w:rsidRPr="0069262B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EB8" w:rsidRDefault="00410EB8">
      <w:r>
        <w:separator/>
      </w:r>
    </w:p>
  </w:endnote>
  <w:endnote w:type="continuationSeparator" w:id="0">
    <w:p w:rsidR="00410EB8" w:rsidRDefault="0041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6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6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62B" w:rsidRDefault="006926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EB8" w:rsidRDefault="00410EB8">
      <w:r>
        <w:separator/>
      </w:r>
    </w:p>
  </w:footnote>
  <w:footnote w:type="continuationSeparator" w:id="0">
    <w:p w:rsidR="00410EB8" w:rsidRDefault="00410EB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62B" w:rsidRDefault="006926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62B" w:rsidRDefault="006926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62B" w:rsidRDefault="006926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0EB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0EB8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262B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4DFCF1-C6DB-4B61-A56E-17F8C968C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58708-31E7-4A6E-870B-359FC3432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2017-08-23T09:18:00Z</dcterms:created>
  <dcterms:modified xsi:type="dcterms:W3CDTF">2017-08-23T09:18:00Z</dcterms:modified>
</cp:coreProperties>
</file>