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218B7" w:rsidRPr="001218B7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218B7" w:rsidRPr="001218B7">
        <w:rPr>
          <w:rFonts w:ascii="Times New Roman" w:hAnsi="Times New Roman"/>
          <w:b/>
        </w:rPr>
        <w:t>ZP/RB-17/17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18B7" w:rsidRPr="001218B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18B7" w:rsidRPr="001218B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218B7" w:rsidRPr="001218B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18B7" w:rsidRPr="001218B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218B7" w:rsidRPr="001218B7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1218B7" w:rsidRPr="001218B7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1218B7" w:rsidRPr="001218B7">
        <w:rPr>
          <w:rFonts w:ascii="Times New Roman" w:hAnsi="Times New Roman"/>
          <w:sz w:val="21"/>
          <w:szCs w:val="21"/>
        </w:rPr>
        <w:t>późn</w:t>
      </w:r>
      <w:proofErr w:type="spellEnd"/>
      <w:r w:rsidR="001218B7" w:rsidRPr="001218B7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218B7" w:rsidRPr="001218B7">
        <w:rPr>
          <w:rFonts w:ascii="Times New Roman" w:hAnsi="Times New Roman"/>
          <w:b/>
          <w:sz w:val="24"/>
          <w:szCs w:val="24"/>
        </w:rPr>
        <w:t>Remont dachu budynku dydaktycznego Wydziału Inżynierii Mechanicznej i Informatyki wraz z wymianą instalacji odgromowej i montażem systemu przeciwoblodzeniowego.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B0F88" w:rsidRDefault="00EB0F88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B0F88" w:rsidRDefault="00EB0F88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70A" w:rsidRDefault="00CF770A" w:rsidP="0038231F">
      <w:pPr>
        <w:spacing w:after="0" w:line="240" w:lineRule="auto"/>
      </w:pPr>
      <w:r>
        <w:separator/>
      </w:r>
    </w:p>
  </w:endnote>
  <w:endnote w:type="continuationSeparator" w:id="0">
    <w:p w:rsidR="00CF770A" w:rsidRDefault="00CF77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8B7" w:rsidRDefault="001218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0F8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0F8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8B7" w:rsidRDefault="001218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70A" w:rsidRDefault="00CF770A" w:rsidP="0038231F">
      <w:pPr>
        <w:spacing w:after="0" w:line="240" w:lineRule="auto"/>
      </w:pPr>
      <w:r>
        <w:separator/>
      </w:r>
    </w:p>
  </w:footnote>
  <w:footnote w:type="continuationSeparator" w:id="0">
    <w:p w:rsidR="00CF770A" w:rsidRDefault="00CF770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8B7" w:rsidRDefault="001218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8B7" w:rsidRDefault="001218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8B7" w:rsidRDefault="001218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770A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18B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F770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0F88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891BA2"/>
  <w15:docId w15:val="{B2430864-DF90-47D4-A34E-A01E5965E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245-5AE9-48D4-A10B-52C75D040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2017-08-23T09:18:00Z</dcterms:created>
  <dcterms:modified xsi:type="dcterms:W3CDTF">2017-08-23T09:18:00Z</dcterms:modified>
</cp:coreProperties>
</file>