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4D30E0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D30E0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D30E0">
        <w:rPr>
          <w:rFonts w:ascii="Tahoma" w:hAnsi="Tahoma" w:cs="Tahoma"/>
          <w:sz w:val="16"/>
          <w:szCs w:val="16"/>
        </w:rPr>
        <w:t>2017-08-22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D30E0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D30E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D30E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D30E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D30E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D30E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D30E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D30E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D30E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D30E0" w:rsidRPr="004D30E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D30E0" w:rsidRPr="004D30E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FE69FE" w:rsidRPr="00473906" w:rsidRDefault="004D30E0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D30E0">
        <w:rPr>
          <w:rFonts w:ascii="Tahoma" w:hAnsi="Tahoma" w:cs="Tahoma"/>
          <w:b/>
          <w:sz w:val="16"/>
          <w:szCs w:val="16"/>
        </w:rPr>
        <w:t>ZP/D-10/17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D30E0" w:rsidRPr="004D30E0">
        <w:rPr>
          <w:rFonts w:ascii="Tahoma" w:hAnsi="Tahoma" w:cs="Tahoma"/>
          <w:b/>
          <w:sz w:val="16"/>
          <w:szCs w:val="16"/>
        </w:rPr>
        <w:t>ZP/D-10/17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D30E0" w:rsidRPr="004D30E0">
        <w:rPr>
          <w:rFonts w:ascii="Tahoma" w:hAnsi="Tahoma" w:cs="Tahoma"/>
          <w:b/>
          <w:color w:val="000000"/>
          <w:sz w:val="16"/>
          <w:szCs w:val="16"/>
        </w:rPr>
        <w:t>Dostawa i montaż mebli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4D30E0" w:rsidRPr="00473906" w:rsidTr="00AF1906">
        <w:trPr>
          <w:cantSplit/>
          <w:trHeight w:val="3069"/>
        </w:trPr>
        <w:tc>
          <w:tcPr>
            <w:tcW w:w="9526" w:type="dxa"/>
          </w:tcPr>
          <w:p w:rsidR="004D30E0" w:rsidRDefault="004D30E0" w:rsidP="00AF190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D30E0" w:rsidRPr="00473906" w:rsidRDefault="004D30E0" w:rsidP="00AF190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30E0" w:rsidRPr="00473906" w:rsidRDefault="004D30E0" w:rsidP="00AF190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30E0">
              <w:rPr>
                <w:rFonts w:ascii="Tahoma" w:hAnsi="Tahoma" w:cs="Tahoma"/>
                <w:b/>
                <w:sz w:val="16"/>
                <w:szCs w:val="16"/>
              </w:rPr>
              <w:t xml:space="preserve">DECORTEK Grzegorz </w:t>
            </w:r>
            <w:proofErr w:type="spellStart"/>
            <w:r w:rsidRPr="004D30E0">
              <w:rPr>
                <w:rFonts w:ascii="Tahoma" w:hAnsi="Tahoma" w:cs="Tahoma"/>
                <w:b/>
                <w:sz w:val="16"/>
                <w:szCs w:val="16"/>
              </w:rPr>
              <w:t>Kulejewski</w:t>
            </w:r>
            <w:proofErr w:type="spellEnd"/>
          </w:p>
          <w:p w:rsidR="004D30E0" w:rsidRPr="00473906" w:rsidRDefault="004D30E0" w:rsidP="00AF190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30E0">
              <w:rPr>
                <w:rFonts w:ascii="Tahoma" w:hAnsi="Tahoma" w:cs="Tahoma"/>
                <w:b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b/>
                <w:sz w:val="16"/>
                <w:szCs w:val="16"/>
              </w:rPr>
              <w:t>Panki</w:t>
            </w:r>
          </w:p>
          <w:p w:rsidR="004D30E0" w:rsidRPr="00473906" w:rsidRDefault="004D30E0" w:rsidP="00AF190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30E0">
              <w:rPr>
                <w:rFonts w:ascii="Tahoma" w:hAnsi="Tahoma" w:cs="Tahoma"/>
                <w:b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30E0">
              <w:rPr>
                <w:rFonts w:ascii="Tahoma" w:hAnsi="Tahoma" w:cs="Tahoma"/>
                <w:b/>
                <w:sz w:val="16"/>
                <w:szCs w:val="16"/>
              </w:rPr>
              <w:t>50</w:t>
            </w:r>
          </w:p>
          <w:p w:rsidR="004D30E0" w:rsidRPr="00473906" w:rsidRDefault="004D30E0" w:rsidP="00AF190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B5B6E">
              <w:rPr>
                <w:rFonts w:ascii="Tahoma" w:hAnsi="Tahoma" w:cs="Tahoma"/>
                <w:b/>
                <w:sz w:val="16"/>
                <w:szCs w:val="16"/>
              </w:rPr>
              <w:t>5 250,</w:t>
            </w:r>
            <w:r w:rsidRPr="004D30E0">
              <w:rPr>
                <w:rFonts w:ascii="Tahoma" w:hAnsi="Tahoma" w:cs="Tahoma"/>
                <w:b/>
                <w:sz w:val="16"/>
                <w:szCs w:val="16"/>
              </w:rPr>
              <w:t>00 zł</w:t>
            </w:r>
            <w:r w:rsidR="007B5B6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4D30E0" w:rsidRPr="00473906" w:rsidRDefault="004D30E0" w:rsidP="00AF190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30E0" w:rsidRPr="00473906" w:rsidRDefault="004D30E0" w:rsidP="007F0C5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7F0C54"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przeprowadzonej oceny</w:t>
            </w:r>
            <w:r w:rsidR="007F0C54">
              <w:rPr>
                <w:rFonts w:ascii="Tahoma" w:hAnsi="Tahoma" w:cs="Tahoma"/>
                <w:sz w:val="16"/>
                <w:szCs w:val="16"/>
              </w:rPr>
              <w:t xml:space="preserve">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7B5B6E">
              <w:rPr>
                <w:rFonts w:ascii="Tahoma" w:hAnsi="Tahoma" w:cs="Tahoma"/>
                <w:sz w:val="16"/>
                <w:szCs w:val="16"/>
              </w:rPr>
              <w:t>najwyższą liczbę punktów – 80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4D30E0" w:rsidRPr="00473906" w:rsidTr="00AF1906">
        <w:trPr>
          <w:cantSplit/>
          <w:trHeight w:val="3069"/>
        </w:trPr>
        <w:tc>
          <w:tcPr>
            <w:tcW w:w="9526" w:type="dxa"/>
          </w:tcPr>
          <w:p w:rsidR="004D30E0" w:rsidRDefault="004D30E0" w:rsidP="00AF190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4D30E0" w:rsidRPr="00473906" w:rsidRDefault="004D30E0" w:rsidP="00AF190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30E0" w:rsidRPr="00473906" w:rsidRDefault="004D30E0" w:rsidP="00AF190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4D30E0">
              <w:rPr>
                <w:rFonts w:ascii="Tahoma" w:hAnsi="Tahoma" w:cs="Tahoma"/>
                <w:b/>
                <w:sz w:val="16"/>
                <w:szCs w:val="16"/>
              </w:rPr>
              <w:t>Alnag</w:t>
            </w:r>
            <w:proofErr w:type="spellEnd"/>
            <w:r w:rsidRPr="004D30E0">
              <w:rPr>
                <w:rFonts w:ascii="Tahoma" w:hAnsi="Tahoma" w:cs="Tahoma"/>
                <w:b/>
                <w:sz w:val="16"/>
                <w:szCs w:val="16"/>
              </w:rPr>
              <w:t xml:space="preserve"> Barbara Wróbel</w:t>
            </w:r>
          </w:p>
          <w:p w:rsidR="004D30E0" w:rsidRPr="00473906" w:rsidRDefault="004D30E0" w:rsidP="00AF190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30E0">
              <w:rPr>
                <w:rFonts w:ascii="Tahoma" w:hAnsi="Tahoma" w:cs="Tahoma"/>
                <w:b/>
                <w:sz w:val="16"/>
                <w:szCs w:val="16"/>
              </w:rPr>
              <w:t>30-206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4D30E0" w:rsidRPr="00473906" w:rsidRDefault="004D30E0" w:rsidP="00AF190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30E0">
              <w:rPr>
                <w:rFonts w:ascii="Tahoma" w:hAnsi="Tahoma" w:cs="Tahoma"/>
                <w:b/>
                <w:sz w:val="16"/>
                <w:szCs w:val="16"/>
              </w:rPr>
              <w:t>Księcia Józefa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D30E0">
              <w:rPr>
                <w:rFonts w:ascii="Tahoma" w:hAnsi="Tahoma" w:cs="Tahoma"/>
                <w:b/>
                <w:sz w:val="16"/>
                <w:szCs w:val="16"/>
              </w:rPr>
              <w:t>54A</w:t>
            </w:r>
          </w:p>
          <w:p w:rsidR="004D30E0" w:rsidRPr="00473906" w:rsidRDefault="004D30E0" w:rsidP="00AF190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B5B6E">
              <w:rPr>
                <w:rFonts w:ascii="Tahoma" w:hAnsi="Tahoma" w:cs="Tahoma"/>
                <w:b/>
                <w:sz w:val="16"/>
                <w:szCs w:val="16"/>
              </w:rPr>
              <w:t>15 744,</w:t>
            </w:r>
            <w:r w:rsidRPr="004D30E0">
              <w:rPr>
                <w:rFonts w:ascii="Tahoma" w:hAnsi="Tahoma" w:cs="Tahoma"/>
                <w:b/>
                <w:sz w:val="16"/>
                <w:szCs w:val="16"/>
              </w:rPr>
              <w:t>00 zł</w:t>
            </w:r>
            <w:r w:rsidR="007B5B6E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4D30E0" w:rsidRPr="00473906" w:rsidRDefault="004D30E0" w:rsidP="00AF190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30E0" w:rsidRPr="00473906" w:rsidRDefault="004D30E0" w:rsidP="007F0C5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7F0C54"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 w:rsidR="007F0C54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7B5B6E">
              <w:rPr>
                <w:rFonts w:ascii="Tahoma" w:hAnsi="Tahoma" w:cs="Tahoma"/>
                <w:sz w:val="16"/>
                <w:szCs w:val="16"/>
              </w:rPr>
              <w:t>najwyższą liczbę punktów – 87,73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89726C" w:rsidRDefault="0089726C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</w:p>
    <w:p w:rsidR="0089726C" w:rsidRDefault="0089726C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</w:p>
    <w:p w:rsidR="0089726C" w:rsidRDefault="0089726C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</w:p>
    <w:p w:rsidR="0089726C" w:rsidRDefault="0089726C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</w:p>
    <w:p w:rsidR="0089726C" w:rsidRDefault="0089726C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lastRenderedPageBreak/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4D30E0" w:rsidRPr="00473906" w:rsidTr="00AF1906">
        <w:trPr>
          <w:cantSplit/>
        </w:trPr>
        <w:tc>
          <w:tcPr>
            <w:tcW w:w="9568" w:type="dxa"/>
          </w:tcPr>
          <w:p w:rsidR="004D30E0" w:rsidRPr="0089726C" w:rsidRDefault="004D30E0" w:rsidP="00AF1906">
            <w:pPr>
              <w:spacing w:line="360" w:lineRule="auto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89726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Zadanie nr: 1</w:t>
            </w:r>
          </w:p>
          <w:p w:rsidR="00A226A6" w:rsidRDefault="00A226A6" w:rsidP="00A226A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na podstawie art. 93 ust. 1 </w:t>
            </w:r>
            <w:proofErr w:type="spellStart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4 ustawy </w:t>
            </w:r>
            <w:proofErr w:type="spellStart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>,  gdyż cena najkorzystniejszej oferty przewyższa kwotę, którą Zamawiający zamierza przeznaczyć na   sfinansowanie   zamówienia. Bowiem Zamawiający  przeznaczył  na  realizację  zamówienia  4 250,00 zł  brutto,  a cena  najkorzystniejszej  oferty niepodlegającej  odrzuceniu wynosi</w:t>
            </w:r>
          </w:p>
          <w:p w:rsidR="00A226A6" w:rsidRDefault="00A226A6" w:rsidP="00A226A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6 765,00  zł brutto. </w:t>
            </w:r>
          </w:p>
          <w:p w:rsidR="004D30E0" w:rsidRPr="00473906" w:rsidRDefault="00A226A6" w:rsidP="00A226A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0585">
              <w:rPr>
                <w:rFonts w:ascii="Tahoma" w:hAnsi="Tahoma" w:cs="Tahoma"/>
                <w:color w:val="000000"/>
                <w:sz w:val="16"/>
                <w:szCs w:val="16"/>
              </w:rPr>
              <w:t xml:space="preserve">Natomiast oferta z najniższą ceną, tj.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4 250</w:t>
            </w:r>
            <w:r w:rsidRPr="003B0585">
              <w:rPr>
                <w:rFonts w:ascii="Tahoma" w:hAnsi="Tahoma" w:cs="Tahoma"/>
                <w:color w:val="000000"/>
                <w:sz w:val="16"/>
                <w:szCs w:val="16"/>
              </w:rPr>
              <w:t xml:space="preserve">,00 zł brutto, jaka wpłynęła w przedmiotowym postępowaniu podlega odrzuceniu na podstawie </w:t>
            </w:r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 xml:space="preserve">art. 89 ust. 1 </w:t>
            </w:r>
            <w:proofErr w:type="spellStart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 ustawy </w:t>
            </w:r>
            <w:proofErr w:type="spellStart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483221">
              <w:rPr>
                <w:rFonts w:ascii="Tahoma" w:hAnsi="Tahoma" w:cs="Tahoma"/>
                <w:color w:val="000000"/>
                <w:sz w:val="16"/>
                <w:szCs w:val="16"/>
              </w:rPr>
              <w:t>, gdyż oferta zawiera błędy w obliczeniu ceny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473906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D30E0" w:rsidRPr="00473906" w:rsidTr="00AF1906">
        <w:tc>
          <w:tcPr>
            <w:tcW w:w="2277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30E0">
              <w:rPr>
                <w:rFonts w:ascii="Tahoma" w:hAnsi="Tahoma" w:cs="Tahoma"/>
                <w:sz w:val="16"/>
                <w:szCs w:val="16"/>
              </w:rPr>
              <w:t>Dostawa  i montaż mebli biurowych dla sekretariatu Wydziału Budownictwa</w:t>
            </w:r>
          </w:p>
        </w:tc>
        <w:tc>
          <w:tcPr>
            <w:tcW w:w="2651" w:type="dxa"/>
          </w:tcPr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DECORTEK Grzegorz </w:t>
            </w:r>
            <w:proofErr w:type="spellStart"/>
            <w:r w:rsidRPr="004D30E0">
              <w:rPr>
                <w:rFonts w:ascii="Tahoma" w:hAnsi="Tahoma" w:cs="Tahoma"/>
                <w:sz w:val="16"/>
                <w:szCs w:val="16"/>
              </w:rPr>
              <w:t>Kulejewski</w:t>
            </w:r>
            <w:proofErr w:type="spellEnd"/>
          </w:p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50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Panki</w:t>
            </w:r>
          </w:p>
        </w:tc>
        <w:tc>
          <w:tcPr>
            <w:tcW w:w="2848" w:type="dxa"/>
          </w:tcPr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2 - Okres gwarancji - 20.00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  80,00</w:t>
            </w:r>
          </w:p>
        </w:tc>
      </w:tr>
      <w:tr w:rsidR="004D30E0" w:rsidRPr="00473906" w:rsidTr="00AF1906">
        <w:tc>
          <w:tcPr>
            <w:tcW w:w="2277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30E0">
              <w:rPr>
                <w:rFonts w:ascii="Tahoma" w:hAnsi="Tahoma" w:cs="Tahoma"/>
                <w:sz w:val="16"/>
                <w:szCs w:val="16"/>
              </w:rPr>
              <w:t>Dostawa  i montaż mebli biurowych dla sekretariatu Wydziału Budownictwa</w:t>
            </w:r>
          </w:p>
        </w:tc>
        <w:tc>
          <w:tcPr>
            <w:tcW w:w="2651" w:type="dxa"/>
          </w:tcPr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30E0">
              <w:rPr>
                <w:rFonts w:ascii="Tahoma" w:hAnsi="Tahoma" w:cs="Tahoma"/>
                <w:sz w:val="16"/>
                <w:szCs w:val="16"/>
              </w:rPr>
              <w:t>Alnag</w:t>
            </w:r>
            <w:proofErr w:type="spellEnd"/>
            <w:r w:rsidRPr="004D30E0">
              <w:rPr>
                <w:rFonts w:ascii="Tahoma" w:hAnsi="Tahoma" w:cs="Tahoma"/>
                <w:sz w:val="16"/>
                <w:szCs w:val="16"/>
              </w:rPr>
              <w:t xml:space="preserve"> Barbara Wróbel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Księcia Józefa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54A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30-206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1 - Cena - 41.98</w:t>
            </w:r>
          </w:p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3 - Termin wykonania - 20.00</w:t>
            </w:r>
          </w:p>
        </w:tc>
        <w:tc>
          <w:tcPr>
            <w:tcW w:w="1748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  71,98</w:t>
            </w:r>
          </w:p>
        </w:tc>
      </w:tr>
      <w:tr w:rsidR="004D30E0" w:rsidRPr="00473906" w:rsidTr="00AF1906">
        <w:tc>
          <w:tcPr>
            <w:tcW w:w="2277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30E0">
              <w:rPr>
                <w:rFonts w:ascii="Tahoma" w:hAnsi="Tahoma" w:cs="Tahoma"/>
                <w:sz w:val="16"/>
                <w:szCs w:val="16"/>
              </w:rPr>
              <w:t>Dostawa  i montaż mebli biurowych dla sekretariatu Wydziału Budownictwa</w:t>
            </w:r>
          </w:p>
        </w:tc>
        <w:tc>
          <w:tcPr>
            <w:tcW w:w="2651" w:type="dxa"/>
          </w:tcPr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1 - Cena - 24.13</w:t>
            </w:r>
          </w:p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2 - Okres gwarancji - 20.00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3 - Termin wykonania - 12.94</w:t>
            </w:r>
          </w:p>
        </w:tc>
        <w:tc>
          <w:tcPr>
            <w:tcW w:w="1748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  57,07</w:t>
            </w:r>
          </w:p>
        </w:tc>
      </w:tr>
      <w:tr w:rsidR="004D30E0" w:rsidRPr="00473906" w:rsidTr="00AF1906">
        <w:tc>
          <w:tcPr>
            <w:tcW w:w="2277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30E0">
              <w:rPr>
                <w:rFonts w:ascii="Tahoma" w:hAnsi="Tahoma" w:cs="Tahoma"/>
                <w:sz w:val="16"/>
                <w:szCs w:val="16"/>
              </w:rPr>
              <w:t>Dostawa i montaż mebli biurowych dla Biura Dziekana Wydziału Budownictwa</w:t>
            </w:r>
          </w:p>
        </w:tc>
        <w:tc>
          <w:tcPr>
            <w:tcW w:w="2651" w:type="dxa"/>
          </w:tcPr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D30E0">
              <w:rPr>
                <w:rFonts w:ascii="Tahoma" w:hAnsi="Tahoma" w:cs="Tahoma"/>
                <w:sz w:val="16"/>
                <w:szCs w:val="16"/>
              </w:rPr>
              <w:t>Alnag</w:t>
            </w:r>
            <w:proofErr w:type="spellEnd"/>
            <w:r w:rsidRPr="004D30E0">
              <w:rPr>
                <w:rFonts w:ascii="Tahoma" w:hAnsi="Tahoma" w:cs="Tahoma"/>
                <w:sz w:val="16"/>
                <w:szCs w:val="16"/>
              </w:rPr>
              <w:t xml:space="preserve"> Barbara Wróbel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Księcia Józefa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54A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30-206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1 - Cena - 57.73</w:t>
            </w:r>
          </w:p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3 - Termin wykonania - 20.00</w:t>
            </w:r>
          </w:p>
        </w:tc>
        <w:tc>
          <w:tcPr>
            <w:tcW w:w="1748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  87,73</w:t>
            </w:r>
          </w:p>
        </w:tc>
      </w:tr>
      <w:tr w:rsidR="004D30E0" w:rsidRPr="00473906" w:rsidTr="00AF1906">
        <w:tc>
          <w:tcPr>
            <w:tcW w:w="2277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30E0">
              <w:rPr>
                <w:rFonts w:ascii="Tahoma" w:hAnsi="Tahoma" w:cs="Tahoma"/>
                <w:sz w:val="16"/>
                <w:szCs w:val="16"/>
              </w:rPr>
              <w:t>Dostawa i montaż mebli biurowych dla Biura Dziekana Wydziału Budownictwa</w:t>
            </w:r>
          </w:p>
        </w:tc>
        <w:tc>
          <w:tcPr>
            <w:tcW w:w="2651" w:type="dxa"/>
          </w:tcPr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DECORTEK Grzegorz </w:t>
            </w:r>
            <w:proofErr w:type="spellStart"/>
            <w:r w:rsidRPr="004D30E0">
              <w:rPr>
                <w:rFonts w:ascii="Tahoma" w:hAnsi="Tahoma" w:cs="Tahoma"/>
                <w:sz w:val="16"/>
                <w:szCs w:val="16"/>
              </w:rPr>
              <w:t>Kulejewski</w:t>
            </w:r>
            <w:proofErr w:type="spellEnd"/>
          </w:p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50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Panki</w:t>
            </w:r>
          </w:p>
        </w:tc>
        <w:tc>
          <w:tcPr>
            <w:tcW w:w="2848" w:type="dxa"/>
          </w:tcPr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2 - Okres gwarancji - 20.00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  80,00</w:t>
            </w:r>
          </w:p>
        </w:tc>
      </w:tr>
      <w:tr w:rsidR="004D30E0" w:rsidRPr="00473906" w:rsidTr="00AF1906">
        <w:tc>
          <w:tcPr>
            <w:tcW w:w="2277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D30E0">
              <w:rPr>
                <w:rFonts w:ascii="Tahoma" w:hAnsi="Tahoma" w:cs="Tahoma"/>
                <w:sz w:val="16"/>
                <w:szCs w:val="16"/>
              </w:rPr>
              <w:t>Dostawa i montaż mebli biurowych dla Biura Dziekana Wydziału Budownictwa</w:t>
            </w:r>
          </w:p>
        </w:tc>
        <w:tc>
          <w:tcPr>
            <w:tcW w:w="2651" w:type="dxa"/>
          </w:tcPr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30E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1 - Cena - 34.23</w:t>
            </w:r>
          </w:p>
          <w:p w:rsidR="004D30E0" w:rsidRPr="004D30E0" w:rsidRDefault="004D30E0" w:rsidP="00AF1906">
            <w:pPr>
              <w:rPr>
                <w:rFonts w:ascii="Tahoma" w:hAnsi="Tahoma" w:cs="Tahoma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2 - Okres gwarancji - 20.00</w:t>
            </w:r>
          </w:p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>3 - Termin wykonania - 12.94</w:t>
            </w:r>
          </w:p>
        </w:tc>
        <w:tc>
          <w:tcPr>
            <w:tcW w:w="1748" w:type="dxa"/>
          </w:tcPr>
          <w:p w:rsidR="004D30E0" w:rsidRPr="00473906" w:rsidRDefault="004D30E0" w:rsidP="00AF190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D30E0">
              <w:rPr>
                <w:rFonts w:ascii="Tahoma" w:hAnsi="Tahoma" w:cs="Tahoma"/>
                <w:sz w:val="16"/>
                <w:szCs w:val="16"/>
              </w:rPr>
              <w:t xml:space="preserve">  67,17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0E6C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4D8" w:rsidRDefault="003D44D8">
      <w:r>
        <w:separator/>
      </w:r>
    </w:p>
  </w:endnote>
  <w:endnote w:type="continuationSeparator" w:id="0">
    <w:p w:rsidR="003D44D8" w:rsidRDefault="003D4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E0" w:rsidRDefault="004D30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033D4C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033D4C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52F14">
      <w:rPr>
        <w:rStyle w:val="Numerstrony"/>
        <w:rFonts w:ascii="Tahoma" w:hAnsi="Tahoma" w:cs="Tahoma"/>
        <w:noProof/>
        <w:sz w:val="16"/>
        <w:szCs w:val="16"/>
      </w:rPr>
      <w:t>2</w:t>
    </w:r>
    <w:r w:rsidR="00033D4C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033D4C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033D4C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52F14">
      <w:rPr>
        <w:rStyle w:val="Numerstrony"/>
        <w:rFonts w:ascii="Tahoma" w:hAnsi="Tahoma" w:cs="Tahoma"/>
        <w:noProof/>
        <w:sz w:val="16"/>
        <w:szCs w:val="16"/>
      </w:rPr>
      <w:t>2</w:t>
    </w:r>
    <w:r w:rsidR="00033D4C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E0" w:rsidRDefault="004D30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4D8" w:rsidRDefault="003D44D8">
      <w:r>
        <w:separator/>
      </w:r>
    </w:p>
  </w:footnote>
  <w:footnote w:type="continuationSeparator" w:id="0">
    <w:p w:rsidR="003D44D8" w:rsidRDefault="003D44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E0" w:rsidRDefault="004D30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E0" w:rsidRDefault="004D30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E0" w:rsidRDefault="004D30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0E0"/>
    <w:rsid w:val="000034E3"/>
    <w:rsid w:val="00033D4C"/>
    <w:rsid w:val="000829DF"/>
    <w:rsid w:val="000961E4"/>
    <w:rsid w:val="000A2424"/>
    <w:rsid w:val="000A28CD"/>
    <w:rsid w:val="000E5FD3"/>
    <w:rsid w:val="000E6C38"/>
    <w:rsid w:val="001B63B0"/>
    <w:rsid w:val="002650A3"/>
    <w:rsid w:val="0029663E"/>
    <w:rsid w:val="00296B66"/>
    <w:rsid w:val="002D2860"/>
    <w:rsid w:val="00323C23"/>
    <w:rsid w:val="00352F14"/>
    <w:rsid w:val="003D44D8"/>
    <w:rsid w:val="00440209"/>
    <w:rsid w:val="00473906"/>
    <w:rsid w:val="00497E0E"/>
    <w:rsid w:val="004D30E0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B5B6E"/>
    <w:rsid w:val="007D465D"/>
    <w:rsid w:val="007F0C54"/>
    <w:rsid w:val="00845B77"/>
    <w:rsid w:val="00846367"/>
    <w:rsid w:val="00851F5D"/>
    <w:rsid w:val="0089726C"/>
    <w:rsid w:val="008B2DA8"/>
    <w:rsid w:val="008B74C9"/>
    <w:rsid w:val="009406E9"/>
    <w:rsid w:val="00944C46"/>
    <w:rsid w:val="00965681"/>
    <w:rsid w:val="00A07DC2"/>
    <w:rsid w:val="00A226A6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D686E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6C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E6C38"/>
    <w:rPr>
      <w:rFonts w:ascii="Arial" w:hAnsi="Arial"/>
    </w:rPr>
  </w:style>
  <w:style w:type="paragraph" w:styleId="Nagwek">
    <w:name w:val="header"/>
    <w:basedOn w:val="Normalny"/>
    <w:rsid w:val="000E6C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6C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6C38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527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2017-08-22T08:59:00Z</cp:lastPrinted>
  <dcterms:created xsi:type="dcterms:W3CDTF">2017-08-22T09:00:00Z</dcterms:created>
  <dcterms:modified xsi:type="dcterms:W3CDTF">2017-08-22T09:00:00Z</dcterms:modified>
</cp:coreProperties>
</file>