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9FE" w:rsidRPr="002D2860" w:rsidRDefault="005F6B54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5F6B54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bookmarkStart w:id="0" w:name="_GoBack"/>
      <w:bookmarkEnd w:id="0"/>
      <w:r w:rsidR="00CD4424" w:rsidRPr="00CD4424">
        <w:rPr>
          <w:rFonts w:ascii="Tahoma" w:hAnsi="Tahoma" w:cs="Tahoma"/>
          <w:color w:val="000000" w:themeColor="text1"/>
          <w:sz w:val="16"/>
          <w:szCs w:val="16"/>
        </w:rPr>
        <w:t>2017-08-17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5F6B54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5F6B54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5F6B54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5F6B54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5F6B54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5F6B54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5F6B54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5F6B54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5F6B54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B512BC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B512BC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5F6B54" w:rsidRPr="00B512BC">
        <w:rPr>
          <w:rFonts w:ascii="Tahoma" w:hAnsi="Tahoma" w:cs="Tahoma"/>
          <w:color w:val="000000"/>
          <w:sz w:val="16"/>
          <w:szCs w:val="16"/>
        </w:rPr>
        <w:t>(34)3250236</w:t>
      </w:r>
      <w:r w:rsidRPr="00B512BC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5F6B54" w:rsidRPr="00B512BC">
        <w:rPr>
          <w:rFonts w:ascii="Tahoma" w:hAnsi="Tahoma" w:cs="Tahoma"/>
          <w:color w:val="000000"/>
          <w:sz w:val="16"/>
          <w:szCs w:val="16"/>
        </w:rPr>
        <w:t>(34)3250415</w:t>
      </w:r>
      <w:r w:rsidRPr="00B512BC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5F6B54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5F6B54">
        <w:rPr>
          <w:rFonts w:ascii="Tahoma" w:hAnsi="Tahoma" w:cs="Tahoma"/>
          <w:b/>
          <w:sz w:val="16"/>
          <w:szCs w:val="16"/>
        </w:rPr>
        <w:t>ZP/U-17/17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5F6B54" w:rsidRPr="005F6B54">
        <w:rPr>
          <w:rFonts w:ascii="Tahoma" w:hAnsi="Tahoma" w:cs="Tahoma"/>
          <w:b/>
          <w:sz w:val="16"/>
          <w:szCs w:val="16"/>
        </w:rPr>
        <w:t>ZP/U-17/17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5F6B54" w:rsidRPr="005F6B54">
        <w:rPr>
          <w:rFonts w:ascii="Tahoma" w:hAnsi="Tahoma" w:cs="Tahoma"/>
          <w:b/>
          <w:color w:val="000000"/>
          <w:sz w:val="16"/>
          <w:szCs w:val="16"/>
        </w:rPr>
        <w:t>Usługa drukarska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5F6B54" w:rsidRPr="00473906" w:rsidTr="006711CF">
        <w:trPr>
          <w:cantSplit/>
          <w:trHeight w:val="3069"/>
        </w:trPr>
        <w:tc>
          <w:tcPr>
            <w:tcW w:w="9526" w:type="dxa"/>
          </w:tcPr>
          <w:p w:rsidR="005F6B54" w:rsidRDefault="005F6B54" w:rsidP="006711C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5F6B54" w:rsidRPr="00473906" w:rsidRDefault="005F6B54" w:rsidP="006711C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F6B54" w:rsidRPr="00473906" w:rsidRDefault="005F6B54" w:rsidP="006711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F6B54">
              <w:rPr>
                <w:rFonts w:ascii="Tahoma" w:hAnsi="Tahoma" w:cs="Tahoma"/>
                <w:b/>
                <w:sz w:val="16"/>
                <w:szCs w:val="16"/>
              </w:rPr>
              <w:t>Firma Poligraficzno-Introligatorska 'Udziałowiec" Sp. z o.o.</w:t>
            </w:r>
          </w:p>
          <w:p w:rsidR="005F6B54" w:rsidRPr="00473906" w:rsidRDefault="005F6B54" w:rsidP="006711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F6B54">
              <w:rPr>
                <w:rFonts w:ascii="Tahoma" w:hAnsi="Tahoma" w:cs="Tahoma"/>
                <w:b/>
                <w:sz w:val="16"/>
                <w:szCs w:val="16"/>
              </w:rPr>
              <w:t>42-256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b/>
                <w:sz w:val="16"/>
                <w:szCs w:val="16"/>
              </w:rPr>
              <w:t>Olsztyn</w:t>
            </w:r>
          </w:p>
          <w:p w:rsidR="005F6B54" w:rsidRPr="00473906" w:rsidRDefault="005F6B54" w:rsidP="006711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F6B54">
              <w:rPr>
                <w:rFonts w:ascii="Tahoma" w:hAnsi="Tahoma" w:cs="Tahoma"/>
                <w:b/>
                <w:sz w:val="16"/>
                <w:szCs w:val="16"/>
              </w:rPr>
              <w:t>Narcyzowa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F6B54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  <w:p w:rsidR="005F6B54" w:rsidRPr="00473906" w:rsidRDefault="005F6B54" w:rsidP="006711C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b/>
                <w:sz w:val="16"/>
                <w:szCs w:val="16"/>
              </w:rPr>
              <w:t>1 968.00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F6B54" w:rsidRPr="00473906" w:rsidRDefault="005F6B54" w:rsidP="006711C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F6B54" w:rsidRPr="00473906" w:rsidRDefault="008C76AF" w:rsidP="006711C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>. Cena oferty mieści się w możliwościach finansowych Zamawiającego.</w:t>
            </w:r>
          </w:p>
        </w:tc>
      </w:tr>
      <w:tr w:rsidR="005F6B54" w:rsidRPr="00473906" w:rsidTr="006711CF">
        <w:trPr>
          <w:cantSplit/>
          <w:trHeight w:val="3069"/>
        </w:trPr>
        <w:tc>
          <w:tcPr>
            <w:tcW w:w="9526" w:type="dxa"/>
          </w:tcPr>
          <w:p w:rsidR="005F6B54" w:rsidRDefault="005F6B54" w:rsidP="006711C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5F6B54" w:rsidRPr="00473906" w:rsidRDefault="005F6B54" w:rsidP="006711C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F6B54" w:rsidRPr="00473906" w:rsidRDefault="005F6B54" w:rsidP="006711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F6B54">
              <w:rPr>
                <w:rFonts w:ascii="Tahoma" w:hAnsi="Tahoma" w:cs="Tahoma"/>
                <w:b/>
                <w:sz w:val="16"/>
                <w:szCs w:val="16"/>
              </w:rPr>
              <w:t>Firma Poligraficzno-Introligatorska 'Udziałowiec" Sp. z o.o.</w:t>
            </w:r>
          </w:p>
          <w:p w:rsidR="005F6B54" w:rsidRPr="00473906" w:rsidRDefault="005F6B54" w:rsidP="006711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F6B54">
              <w:rPr>
                <w:rFonts w:ascii="Tahoma" w:hAnsi="Tahoma" w:cs="Tahoma"/>
                <w:b/>
                <w:sz w:val="16"/>
                <w:szCs w:val="16"/>
              </w:rPr>
              <w:t>42-256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b/>
                <w:sz w:val="16"/>
                <w:szCs w:val="16"/>
              </w:rPr>
              <w:t>Olsztyn</w:t>
            </w:r>
          </w:p>
          <w:p w:rsidR="005F6B54" w:rsidRPr="00473906" w:rsidRDefault="005F6B54" w:rsidP="006711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F6B54">
              <w:rPr>
                <w:rFonts w:ascii="Tahoma" w:hAnsi="Tahoma" w:cs="Tahoma"/>
                <w:b/>
                <w:sz w:val="16"/>
                <w:szCs w:val="16"/>
              </w:rPr>
              <w:t>Narcyzowa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F6B54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  <w:p w:rsidR="005F6B54" w:rsidRPr="00473906" w:rsidRDefault="005F6B54" w:rsidP="006711C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b/>
                <w:sz w:val="16"/>
                <w:szCs w:val="16"/>
              </w:rPr>
              <w:t>3 567.00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F6B54" w:rsidRPr="00473906" w:rsidRDefault="005F6B54" w:rsidP="006711C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F6B54" w:rsidRPr="00473906" w:rsidRDefault="008C76AF" w:rsidP="006711C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>. Cena oferty mieści się w możliwościach finansowych Zamawiającego.</w:t>
            </w:r>
          </w:p>
        </w:tc>
      </w:tr>
      <w:tr w:rsidR="005F6B54" w:rsidRPr="00473906" w:rsidTr="006711CF">
        <w:trPr>
          <w:cantSplit/>
          <w:trHeight w:val="3069"/>
        </w:trPr>
        <w:tc>
          <w:tcPr>
            <w:tcW w:w="9526" w:type="dxa"/>
          </w:tcPr>
          <w:p w:rsidR="005F6B54" w:rsidRDefault="005F6B54" w:rsidP="006711C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5F6B54" w:rsidRPr="00473906" w:rsidRDefault="005F6B54" w:rsidP="006711C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F6B54" w:rsidRPr="00473906" w:rsidRDefault="005F6B54" w:rsidP="006711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F6B54">
              <w:rPr>
                <w:rFonts w:ascii="Tahoma" w:hAnsi="Tahoma" w:cs="Tahoma"/>
                <w:b/>
                <w:sz w:val="16"/>
                <w:szCs w:val="16"/>
              </w:rPr>
              <w:t>Firma Poligraficzno-Introligatorska 'Udziałowiec" Sp. z o.o.</w:t>
            </w:r>
          </w:p>
          <w:p w:rsidR="005F6B54" w:rsidRPr="00473906" w:rsidRDefault="005F6B54" w:rsidP="006711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F6B54">
              <w:rPr>
                <w:rFonts w:ascii="Tahoma" w:hAnsi="Tahoma" w:cs="Tahoma"/>
                <w:b/>
                <w:sz w:val="16"/>
                <w:szCs w:val="16"/>
              </w:rPr>
              <w:t>42-256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b/>
                <w:sz w:val="16"/>
                <w:szCs w:val="16"/>
              </w:rPr>
              <w:t>Olsztyn</w:t>
            </w:r>
          </w:p>
          <w:p w:rsidR="005F6B54" w:rsidRPr="00473906" w:rsidRDefault="005F6B54" w:rsidP="006711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F6B54">
              <w:rPr>
                <w:rFonts w:ascii="Tahoma" w:hAnsi="Tahoma" w:cs="Tahoma"/>
                <w:b/>
                <w:sz w:val="16"/>
                <w:szCs w:val="16"/>
              </w:rPr>
              <w:t>Narcyzowa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F6B54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  <w:p w:rsidR="005F6B54" w:rsidRPr="00473906" w:rsidRDefault="005F6B54" w:rsidP="006711C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b/>
                <w:sz w:val="16"/>
                <w:szCs w:val="16"/>
              </w:rPr>
              <w:t>3 788.40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F6B54" w:rsidRPr="00473906" w:rsidRDefault="005F6B54" w:rsidP="006711C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F6B54" w:rsidRPr="00473906" w:rsidRDefault="008C76AF" w:rsidP="006711C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>. Cena oferty mieści się w możliwościach finansowych Zamawiającego.</w:t>
            </w:r>
          </w:p>
        </w:tc>
      </w:tr>
      <w:tr w:rsidR="005F6B54" w:rsidRPr="00473906" w:rsidTr="006711CF">
        <w:trPr>
          <w:cantSplit/>
          <w:trHeight w:val="3069"/>
        </w:trPr>
        <w:tc>
          <w:tcPr>
            <w:tcW w:w="9526" w:type="dxa"/>
          </w:tcPr>
          <w:p w:rsidR="005F6B54" w:rsidRDefault="005F6B54" w:rsidP="006711C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5F6B54" w:rsidRPr="00473906" w:rsidRDefault="005F6B54" w:rsidP="006711C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F6B54" w:rsidRPr="00473906" w:rsidRDefault="005F6B54" w:rsidP="006711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F6B54">
              <w:rPr>
                <w:rFonts w:ascii="Tahoma" w:hAnsi="Tahoma" w:cs="Tahoma"/>
                <w:b/>
                <w:sz w:val="16"/>
                <w:szCs w:val="16"/>
              </w:rPr>
              <w:t>Firma Poligraficzno-Introligatorska 'Udziałowiec" Sp. z o.o.</w:t>
            </w:r>
          </w:p>
          <w:p w:rsidR="005F6B54" w:rsidRPr="00473906" w:rsidRDefault="005F6B54" w:rsidP="006711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F6B54">
              <w:rPr>
                <w:rFonts w:ascii="Tahoma" w:hAnsi="Tahoma" w:cs="Tahoma"/>
                <w:b/>
                <w:sz w:val="16"/>
                <w:szCs w:val="16"/>
              </w:rPr>
              <w:t>42-256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b/>
                <w:sz w:val="16"/>
                <w:szCs w:val="16"/>
              </w:rPr>
              <w:t>Olsztyn</w:t>
            </w:r>
          </w:p>
          <w:p w:rsidR="005F6B54" w:rsidRPr="00473906" w:rsidRDefault="005F6B54" w:rsidP="006711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F6B54">
              <w:rPr>
                <w:rFonts w:ascii="Tahoma" w:hAnsi="Tahoma" w:cs="Tahoma"/>
                <w:b/>
                <w:sz w:val="16"/>
                <w:szCs w:val="16"/>
              </w:rPr>
              <w:t>Narcyzowa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F6B54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  <w:p w:rsidR="005F6B54" w:rsidRPr="00473906" w:rsidRDefault="005F6B54" w:rsidP="006711C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b/>
                <w:sz w:val="16"/>
                <w:szCs w:val="16"/>
              </w:rPr>
              <w:t>3 726.90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F6B54" w:rsidRPr="00473906" w:rsidRDefault="005F6B54" w:rsidP="006711C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F6B54" w:rsidRPr="00473906" w:rsidRDefault="008C76AF" w:rsidP="006711C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>. Cena oferty mieści się w możliwościach finansowych Zamawiającego.</w:t>
            </w:r>
          </w:p>
        </w:tc>
      </w:tr>
      <w:tr w:rsidR="005F6B54" w:rsidRPr="00473906" w:rsidTr="006711CF">
        <w:trPr>
          <w:cantSplit/>
          <w:trHeight w:val="3069"/>
        </w:trPr>
        <w:tc>
          <w:tcPr>
            <w:tcW w:w="9526" w:type="dxa"/>
          </w:tcPr>
          <w:p w:rsidR="005F6B54" w:rsidRDefault="005F6B54" w:rsidP="006711C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5F6B54" w:rsidRPr="00473906" w:rsidRDefault="005F6B54" w:rsidP="006711C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F6B54" w:rsidRPr="00473906" w:rsidRDefault="005F6B54" w:rsidP="006711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F6B54">
              <w:rPr>
                <w:rFonts w:ascii="Tahoma" w:hAnsi="Tahoma" w:cs="Tahoma"/>
                <w:b/>
                <w:sz w:val="16"/>
                <w:szCs w:val="16"/>
              </w:rPr>
              <w:t>Firma Poligraficzno-Introligatorska 'Udziałowiec" Sp. z o.o.</w:t>
            </w:r>
          </w:p>
          <w:p w:rsidR="005F6B54" w:rsidRPr="00473906" w:rsidRDefault="005F6B54" w:rsidP="006711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F6B54">
              <w:rPr>
                <w:rFonts w:ascii="Tahoma" w:hAnsi="Tahoma" w:cs="Tahoma"/>
                <w:b/>
                <w:sz w:val="16"/>
                <w:szCs w:val="16"/>
              </w:rPr>
              <w:t>42-256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b/>
                <w:sz w:val="16"/>
                <w:szCs w:val="16"/>
              </w:rPr>
              <w:t>Olsztyn</w:t>
            </w:r>
          </w:p>
          <w:p w:rsidR="005F6B54" w:rsidRPr="00473906" w:rsidRDefault="005F6B54" w:rsidP="006711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F6B54">
              <w:rPr>
                <w:rFonts w:ascii="Tahoma" w:hAnsi="Tahoma" w:cs="Tahoma"/>
                <w:b/>
                <w:sz w:val="16"/>
                <w:szCs w:val="16"/>
              </w:rPr>
              <w:t>Narcyzowa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F6B54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  <w:p w:rsidR="005F6B54" w:rsidRPr="00473906" w:rsidRDefault="005F6B54" w:rsidP="006711C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b/>
                <w:sz w:val="16"/>
                <w:szCs w:val="16"/>
              </w:rPr>
              <w:t>676.50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F6B54" w:rsidRPr="00473906" w:rsidRDefault="005F6B54" w:rsidP="006711C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F6B54" w:rsidRPr="00473906" w:rsidRDefault="008C76AF" w:rsidP="006711C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>. Cena oferty mieści się w możliwościach finansowych Zamawiającego.</w:t>
            </w:r>
          </w:p>
        </w:tc>
      </w:tr>
      <w:tr w:rsidR="005F6B54" w:rsidRPr="00473906" w:rsidTr="006711CF">
        <w:trPr>
          <w:cantSplit/>
          <w:trHeight w:val="3069"/>
        </w:trPr>
        <w:tc>
          <w:tcPr>
            <w:tcW w:w="9526" w:type="dxa"/>
          </w:tcPr>
          <w:p w:rsidR="005F6B54" w:rsidRDefault="005F6B54" w:rsidP="006711C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5F6B54" w:rsidRPr="00473906" w:rsidRDefault="005F6B54" w:rsidP="006711C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F6B54" w:rsidRPr="00473906" w:rsidRDefault="005F6B54" w:rsidP="006711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F6B54">
              <w:rPr>
                <w:rFonts w:ascii="Tahoma" w:hAnsi="Tahoma" w:cs="Tahoma"/>
                <w:b/>
                <w:sz w:val="16"/>
                <w:szCs w:val="16"/>
              </w:rPr>
              <w:t>Firma Poligraficzno-Introligatorska 'Udziałowiec" Sp. z o.o.</w:t>
            </w:r>
          </w:p>
          <w:p w:rsidR="005F6B54" w:rsidRPr="00473906" w:rsidRDefault="005F6B54" w:rsidP="006711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F6B54">
              <w:rPr>
                <w:rFonts w:ascii="Tahoma" w:hAnsi="Tahoma" w:cs="Tahoma"/>
                <w:b/>
                <w:sz w:val="16"/>
                <w:szCs w:val="16"/>
              </w:rPr>
              <w:t>42-256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b/>
                <w:sz w:val="16"/>
                <w:szCs w:val="16"/>
              </w:rPr>
              <w:t>Olsztyn</w:t>
            </w:r>
          </w:p>
          <w:p w:rsidR="005F6B54" w:rsidRPr="00473906" w:rsidRDefault="005F6B54" w:rsidP="006711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F6B54">
              <w:rPr>
                <w:rFonts w:ascii="Tahoma" w:hAnsi="Tahoma" w:cs="Tahoma"/>
                <w:b/>
                <w:sz w:val="16"/>
                <w:szCs w:val="16"/>
              </w:rPr>
              <w:t>Narcyzowa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F6B54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  <w:p w:rsidR="005F6B54" w:rsidRPr="00473906" w:rsidRDefault="005F6B54" w:rsidP="006711C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b/>
                <w:sz w:val="16"/>
                <w:szCs w:val="16"/>
              </w:rPr>
              <w:t>2 730.60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F6B54" w:rsidRPr="00473906" w:rsidRDefault="005F6B54" w:rsidP="006711C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F6B54" w:rsidRPr="00473906" w:rsidRDefault="008C76AF" w:rsidP="006711C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>. Cena oferty mieści się w możliwościach finansowych Zamawiającego.</w:t>
            </w:r>
          </w:p>
        </w:tc>
      </w:tr>
      <w:tr w:rsidR="005F6B54" w:rsidRPr="00473906" w:rsidTr="006711CF">
        <w:trPr>
          <w:cantSplit/>
          <w:trHeight w:val="3069"/>
        </w:trPr>
        <w:tc>
          <w:tcPr>
            <w:tcW w:w="9526" w:type="dxa"/>
          </w:tcPr>
          <w:p w:rsidR="005F6B54" w:rsidRDefault="005F6B54" w:rsidP="006711C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5F6B54" w:rsidRPr="00473906" w:rsidRDefault="005F6B54" w:rsidP="006711C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F6B54" w:rsidRPr="00473906" w:rsidRDefault="005F6B54" w:rsidP="006711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F6B54">
              <w:rPr>
                <w:rFonts w:ascii="Tahoma" w:hAnsi="Tahoma" w:cs="Tahoma"/>
                <w:b/>
                <w:sz w:val="16"/>
                <w:szCs w:val="16"/>
              </w:rPr>
              <w:t>Firma Poligraficzno-Introligatorska 'Udziałowiec" Sp. z o.o.</w:t>
            </w:r>
          </w:p>
          <w:p w:rsidR="005F6B54" w:rsidRPr="00473906" w:rsidRDefault="005F6B54" w:rsidP="006711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F6B54">
              <w:rPr>
                <w:rFonts w:ascii="Tahoma" w:hAnsi="Tahoma" w:cs="Tahoma"/>
                <w:b/>
                <w:sz w:val="16"/>
                <w:szCs w:val="16"/>
              </w:rPr>
              <w:t>42-256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b/>
                <w:sz w:val="16"/>
                <w:szCs w:val="16"/>
              </w:rPr>
              <w:t>Olsztyn</w:t>
            </w:r>
          </w:p>
          <w:p w:rsidR="005F6B54" w:rsidRPr="00473906" w:rsidRDefault="005F6B54" w:rsidP="006711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F6B54">
              <w:rPr>
                <w:rFonts w:ascii="Tahoma" w:hAnsi="Tahoma" w:cs="Tahoma"/>
                <w:b/>
                <w:sz w:val="16"/>
                <w:szCs w:val="16"/>
              </w:rPr>
              <w:t>Narcyzowa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F6B54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  <w:p w:rsidR="005F6B54" w:rsidRPr="00473906" w:rsidRDefault="005F6B54" w:rsidP="006711C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b/>
                <w:sz w:val="16"/>
                <w:szCs w:val="16"/>
              </w:rPr>
              <w:t>369.00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F6B54" w:rsidRPr="00473906" w:rsidRDefault="005F6B54" w:rsidP="006711C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F6B54" w:rsidRPr="00473906" w:rsidRDefault="008C76AF" w:rsidP="006711C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>. Cena oferty mieści się w możliwościach finansowych Zamawiającego.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  <w:r w:rsidR="007D465D">
        <w:rPr>
          <w:rFonts w:ascii="Tahoma" w:hAnsi="Tahoma" w:cs="Tahoma"/>
          <w:b/>
          <w:color w:val="000000"/>
          <w:sz w:val="16"/>
          <w:szCs w:val="16"/>
        </w:rPr>
        <w:br/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5F6B54" w:rsidRPr="00473906" w:rsidTr="006711CF">
        <w:trPr>
          <w:cantSplit/>
        </w:trPr>
        <w:tc>
          <w:tcPr>
            <w:tcW w:w="9568" w:type="dxa"/>
          </w:tcPr>
          <w:p w:rsidR="005F6B54" w:rsidRPr="00473906" w:rsidRDefault="005F6B54" w:rsidP="006711CF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4142A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5F6B54" w:rsidRPr="00473906" w:rsidRDefault="005F6B54" w:rsidP="006711CF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4142A1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unieważnił postępowanie w zadaniu częściowym nr 1 na podstawie art. 93 ust. 1 ustawy </w:t>
            </w:r>
            <w:proofErr w:type="spellStart"/>
            <w:r w:rsidR="004142A1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="004142A1">
              <w:rPr>
                <w:rFonts w:ascii="Tahoma" w:hAnsi="Tahoma" w:cs="Tahoma"/>
                <w:color w:val="000000"/>
                <w:sz w:val="16"/>
                <w:szCs w:val="16"/>
              </w:rPr>
              <w:t>, ponieważ nie złożono żadnej oferty na przedmiotowe zadanie.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5F6B54" w:rsidRPr="00473906" w:rsidTr="006711CF">
        <w:tc>
          <w:tcPr>
            <w:tcW w:w="2277" w:type="dxa"/>
          </w:tcPr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F6B54">
              <w:rPr>
                <w:rFonts w:ascii="Tahoma" w:hAnsi="Tahoma" w:cs="Tahoma"/>
                <w:sz w:val="16"/>
                <w:szCs w:val="16"/>
              </w:rPr>
              <w:t>Usługa drukarska dla Wydziału Budownictwa</w:t>
            </w:r>
          </w:p>
        </w:tc>
        <w:tc>
          <w:tcPr>
            <w:tcW w:w="2651" w:type="dxa"/>
          </w:tcPr>
          <w:p w:rsidR="005F6B54" w:rsidRPr="00473906" w:rsidRDefault="005F6B54" w:rsidP="006711CF">
            <w:pPr>
              <w:rPr>
                <w:rFonts w:ascii="Tahoma" w:hAnsi="Tahoma" w:cs="Tahoma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Firma Poligraficzno-Introligatorska 'Udziałowiec" Sp. z o.o.</w:t>
            </w:r>
          </w:p>
          <w:p w:rsidR="005F6B54" w:rsidRPr="00473906" w:rsidRDefault="005F6B54" w:rsidP="006711CF">
            <w:pPr>
              <w:rPr>
                <w:rFonts w:ascii="Tahoma" w:hAnsi="Tahoma" w:cs="Tahoma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Narcyzowa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42-256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sz w:val="16"/>
                <w:szCs w:val="16"/>
              </w:rPr>
              <w:t>Olsztyn</w:t>
            </w:r>
          </w:p>
        </w:tc>
        <w:tc>
          <w:tcPr>
            <w:tcW w:w="2848" w:type="dxa"/>
          </w:tcPr>
          <w:p w:rsidR="005F6B54" w:rsidRPr="005F6B54" w:rsidRDefault="005F6B54" w:rsidP="006711CF">
            <w:pPr>
              <w:rPr>
                <w:rFonts w:ascii="Tahoma" w:hAnsi="Tahoma" w:cs="Tahoma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1 - Cena - 90.00</w:t>
            </w:r>
          </w:p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2 - Termin realizacji  - 0.00</w:t>
            </w:r>
          </w:p>
        </w:tc>
        <w:tc>
          <w:tcPr>
            <w:tcW w:w="1748" w:type="dxa"/>
          </w:tcPr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 xml:space="preserve">  90,00</w:t>
            </w:r>
          </w:p>
        </w:tc>
      </w:tr>
      <w:tr w:rsidR="005F6B54" w:rsidRPr="00473906" w:rsidTr="006711CF">
        <w:tc>
          <w:tcPr>
            <w:tcW w:w="2277" w:type="dxa"/>
          </w:tcPr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F6B54">
              <w:rPr>
                <w:rFonts w:ascii="Tahoma" w:hAnsi="Tahoma" w:cs="Tahoma"/>
                <w:sz w:val="16"/>
                <w:szCs w:val="16"/>
              </w:rPr>
              <w:t>Usługa drukarska dla Wydziału Zarządzania</w:t>
            </w:r>
          </w:p>
        </w:tc>
        <w:tc>
          <w:tcPr>
            <w:tcW w:w="2651" w:type="dxa"/>
          </w:tcPr>
          <w:p w:rsidR="005F6B54" w:rsidRPr="00473906" w:rsidRDefault="005F6B54" w:rsidP="006711CF">
            <w:pPr>
              <w:rPr>
                <w:rFonts w:ascii="Tahoma" w:hAnsi="Tahoma" w:cs="Tahoma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Firma Poligraficzno-Introligatorska 'Udziałowiec" Sp. z o.o.</w:t>
            </w:r>
          </w:p>
          <w:p w:rsidR="005F6B54" w:rsidRPr="00473906" w:rsidRDefault="005F6B54" w:rsidP="006711CF">
            <w:pPr>
              <w:rPr>
                <w:rFonts w:ascii="Tahoma" w:hAnsi="Tahoma" w:cs="Tahoma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Narcyzowa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42-256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sz w:val="16"/>
                <w:szCs w:val="16"/>
              </w:rPr>
              <w:t>Olsztyn</w:t>
            </w:r>
          </w:p>
        </w:tc>
        <w:tc>
          <w:tcPr>
            <w:tcW w:w="2848" w:type="dxa"/>
          </w:tcPr>
          <w:p w:rsidR="005F6B54" w:rsidRPr="005F6B54" w:rsidRDefault="005F6B54" w:rsidP="006711CF">
            <w:pPr>
              <w:rPr>
                <w:rFonts w:ascii="Tahoma" w:hAnsi="Tahoma" w:cs="Tahoma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1 - Cena - 90.00</w:t>
            </w:r>
          </w:p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2 - Termin realizacji  - 0.00</w:t>
            </w:r>
          </w:p>
        </w:tc>
        <w:tc>
          <w:tcPr>
            <w:tcW w:w="1748" w:type="dxa"/>
          </w:tcPr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 xml:space="preserve">  90,00</w:t>
            </w:r>
          </w:p>
        </w:tc>
      </w:tr>
      <w:tr w:rsidR="005F6B54" w:rsidRPr="00473906" w:rsidTr="006711CF">
        <w:tc>
          <w:tcPr>
            <w:tcW w:w="2277" w:type="dxa"/>
          </w:tcPr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F6B54">
              <w:rPr>
                <w:rFonts w:ascii="Tahoma" w:hAnsi="Tahoma" w:cs="Tahoma"/>
                <w:sz w:val="16"/>
                <w:szCs w:val="16"/>
              </w:rPr>
              <w:t>Usługa drukarska dla Wydziału Inżynierii Mechanicznej i Informatyki</w:t>
            </w:r>
          </w:p>
        </w:tc>
        <w:tc>
          <w:tcPr>
            <w:tcW w:w="2651" w:type="dxa"/>
          </w:tcPr>
          <w:p w:rsidR="005F6B54" w:rsidRPr="00473906" w:rsidRDefault="005F6B54" w:rsidP="006711CF">
            <w:pPr>
              <w:rPr>
                <w:rFonts w:ascii="Tahoma" w:hAnsi="Tahoma" w:cs="Tahoma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Firma Poligraficzno-Introligatorska 'Udziałowiec" Sp. z o.o.</w:t>
            </w:r>
          </w:p>
          <w:p w:rsidR="005F6B54" w:rsidRPr="00473906" w:rsidRDefault="005F6B54" w:rsidP="006711CF">
            <w:pPr>
              <w:rPr>
                <w:rFonts w:ascii="Tahoma" w:hAnsi="Tahoma" w:cs="Tahoma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Narcyzowa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42-256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sz w:val="16"/>
                <w:szCs w:val="16"/>
              </w:rPr>
              <w:t>Olsztyn</w:t>
            </w:r>
          </w:p>
        </w:tc>
        <w:tc>
          <w:tcPr>
            <w:tcW w:w="2848" w:type="dxa"/>
          </w:tcPr>
          <w:p w:rsidR="005F6B54" w:rsidRPr="005F6B54" w:rsidRDefault="005F6B54" w:rsidP="006711CF">
            <w:pPr>
              <w:rPr>
                <w:rFonts w:ascii="Tahoma" w:hAnsi="Tahoma" w:cs="Tahoma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1 - Cena - 90.00</w:t>
            </w:r>
          </w:p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2 - Termin realizacji  - 0.00</w:t>
            </w:r>
          </w:p>
        </w:tc>
        <w:tc>
          <w:tcPr>
            <w:tcW w:w="1748" w:type="dxa"/>
          </w:tcPr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 xml:space="preserve">  90,00</w:t>
            </w:r>
          </w:p>
        </w:tc>
      </w:tr>
      <w:tr w:rsidR="005F6B54" w:rsidRPr="00473906" w:rsidTr="006711CF">
        <w:tc>
          <w:tcPr>
            <w:tcW w:w="2277" w:type="dxa"/>
          </w:tcPr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F6B54">
              <w:rPr>
                <w:rFonts w:ascii="Tahoma" w:hAnsi="Tahoma" w:cs="Tahoma"/>
                <w:sz w:val="16"/>
                <w:szCs w:val="16"/>
              </w:rPr>
              <w:t>Usługa drukarska dla Wydziału Elektrycznego</w:t>
            </w:r>
          </w:p>
        </w:tc>
        <w:tc>
          <w:tcPr>
            <w:tcW w:w="2651" w:type="dxa"/>
          </w:tcPr>
          <w:p w:rsidR="005F6B54" w:rsidRPr="00473906" w:rsidRDefault="005F6B54" w:rsidP="006711CF">
            <w:pPr>
              <w:rPr>
                <w:rFonts w:ascii="Tahoma" w:hAnsi="Tahoma" w:cs="Tahoma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Firma Poligraficzno-Introligatorska 'Udziałowiec" Sp. z o.o.</w:t>
            </w:r>
          </w:p>
          <w:p w:rsidR="005F6B54" w:rsidRPr="00473906" w:rsidRDefault="005F6B54" w:rsidP="006711CF">
            <w:pPr>
              <w:rPr>
                <w:rFonts w:ascii="Tahoma" w:hAnsi="Tahoma" w:cs="Tahoma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Narcyzowa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42-256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sz w:val="16"/>
                <w:szCs w:val="16"/>
              </w:rPr>
              <w:t>Olsztyn</w:t>
            </w:r>
          </w:p>
        </w:tc>
        <w:tc>
          <w:tcPr>
            <w:tcW w:w="2848" w:type="dxa"/>
          </w:tcPr>
          <w:p w:rsidR="005F6B54" w:rsidRPr="005F6B54" w:rsidRDefault="005F6B54" w:rsidP="006711CF">
            <w:pPr>
              <w:rPr>
                <w:rFonts w:ascii="Tahoma" w:hAnsi="Tahoma" w:cs="Tahoma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1 - Cena - 90.00</w:t>
            </w:r>
          </w:p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2 - Termin realizacji  - 0.00</w:t>
            </w:r>
          </w:p>
        </w:tc>
        <w:tc>
          <w:tcPr>
            <w:tcW w:w="1748" w:type="dxa"/>
          </w:tcPr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 xml:space="preserve">  90,00</w:t>
            </w:r>
          </w:p>
        </w:tc>
      </w:tr>
      <w:tr w:rsidR="005F6B54" w:rsidRPr="00473906" w:rsidTr="006711CF">
        <w:tc>
          <w:tcPr>
            <w:tcW w:w="2277" w:type="dxa"/>
          </w:tcPr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lastRenderedPageBreak/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F6B54">
              <w:rPr>
                <w:rFonts w:ascii="Tahoma" w:hAnsi="Tahoma" w:cs="Tahoma"/>
                <w:sz w:val="16"/>
                <w:szCs w:val="16"/>
              </w:rPr>
              <w:t>Usługa drukarska dla Wydziału Inżynierii Produkcji i Technologii Materiałów (indeksy doktoranta)</w:t>
            </w:r>
          </w:p>
        </w:tc>
        <w:tc>
          <w:tcPr>
            <w:tcW w:w="2651" w:type="dxa"/>
          </w:tcPr>
          <w:p w:rsidR="005F6B54" w:rsidRPr="00473906" w:rsidRDefault="005F6B54" w:rsidP="006711CF">
            <w:pPr>
              <w:rPr>
                <w:rFonts w:ascii="Tahoma" w:hAnsi="Tahoma" w:cs="Tahoma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Firma Poligraficzno-Introligatorska 'Udziałowiec" Sp. z o.o.</w:t>
            </w:r>
          </w:p>
          <w:p w:rsidR="005F6B54" w:rsidRPr="00473906" w:rsidRDefault="005F6B54" w:rsidP="006711CF">
            <w:pPr>
              <w:rPr>
                <w:rFonts w:ascii="Tahoma" w:hAnsi="Tahoma" w:cs="Tahoma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Narcyzowa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42-256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sz w:val="16"/>
                <w:szCs w:val="16"/>
              </w:rPr>
              <w:t>Olsztyn</w:t>
            </w:r>
          </w:p>
        </w:tc>
        <w:tc>
          <w:tcPr>
            <w:tcW w:w="2848" w:type="dxa"/>
          </w:tcPr>
          <w:p w:rsidR="005F6B54" w:rsidRPr="005F6B54" w:rsidRDefault="005F6B54" w:rsidP="006711CF">
            <w:pPr>
              <w:rPr>
                <w:rFonts w:ascii="Tahoma" w:hAnsi="Tahoma" w:cs="Tahoma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1 - Cena - 90.00</w:t>
            </w:r>
          </w:p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2 - Termin realizacji  - 0.00</w:t>
            </w:r>
          </w:p>
        </w:tc>
        <w:tc>
          <w:tcPr>
            <w:tcW w:w="1748" w:type="dxa"/>
          </w:tcPr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 xml:space="preserve">  90,00</w:t>
            </w:r>
          </w:p>
        </w:tc>
      </w:tr>
      <w:tr w:rsidR="005F6B54" w:rsidRPr="00473906" w:rsidTr="006711CF">
        <w:tc>
          <w:tcPr>
            <w:tcW w:w="2277" w:type="dxa"/>
          </w:tcPr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F6B54">
              <w:rPr>
                <w:rFonts w:ascii="Tahoma" w:hAnsi="Tahoma" w:cs="Tahoma"/>
                <w:sz w:val="16"/>
                <w:szCs w:val="16"/>
              </w:rPr>
              <w:t>Usługa drukarska dla Wydziału Inżynierii Produkcji i Technologii Materiałów (indeksy studenta i teczki do akt studenta)</w:t>
            </w:r>
          </w:p>
        </w:tc>
        <w:tc>
          <w:tcPr>
            <w:tcW w:w="2651" w:type="dxa"/>
          </w:tcPr>
          <w:p w:rsidR="005F6B54" w:rsidRPr="00473906" w:rsidRDefault="005F6B54" w:rsidP="006711CF">
            <w:pPr>
              <w:rPr>
                <w:rFonts w:ascii="Tahoma" w:hAnsi="Tahoma" w:cs="Tahoma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Firma Poligraficzno-Introligatorska 'Udziałowiec" Sp. z o.o.</w:t>
            </w:r>
          </w:p>
          <w:p w:rsidR="005F6B54" w:rsidRPr="00473906" w:rsidRDefault="005F6B54" w:rsidP="006711CF">
            <w:pPr>
              <w:rPr>
                <w:rFonts w:ascii="Tahoma" w:hAnsi="Tahoma" w:cs="Tahoma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Narcyzowa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42-256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sz w:val="16"/>
                <w:szCs w:val="16"/>
              </w:rPr>
              <w:t>Olsztyn</w:t>
            </w:r>
          </w:p>
        </w:tc>
        <w:tc>
          <w:tcPr>
            <w:tcW w:w="2848" w:type="dxa"/>
          </w:tcPr>
          <w:p w:rsidR="005F6B54" w:rsidRPr="005F6B54" w:rsidRDefault="005F6B54" w:rsidP="006711CF">
            <w:pPr>
              <w:rPr>
                <w:rFonts w:ascii="Tahoma" w:hAnsi="Tahoma" w:cs="Tahoma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1 - Cena - 90.00</w:t>
            </w:r>
          </w:p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2 - Termin realizacji  - 0.00</w:t>
            </w:r>
          </w:p>
        </w:tc>
        <w:tc>
          <w:tcPr>
            <w:tcW w:w="1748" w:type="dxa"/>
          </w:tcPr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 xml:space="preserve">  90,00</w:t>
            </w:r>
          </w:p>
        </w:tc>
      </w:tr>
      <w:tr w:rsidR="005F6B54" w:rsidRPr="00473906" w:rsidTr="006711CF">
        <w:tc>
          <w:tcPr>
            <w:tcW w:w="2277" w:type="dxa"/>
          </w:tcPr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F6B54">
              <w:rPr>
                <w:rFonts w:ascii="Tahoma" w:hAnsi="Tahoma" w:cs="Tahoma"/>
                <w:sz w:val="16"/>
                <w:szCs w:val="16"/>
              </w:rPr>
              <w:t>Usługa drukarska dla Studium Kształcenia i Doskonalenia Nauczycieli</w:t>
            </w:r>
          </w:p>
        </w:tc>
        <w:tc>
          <w:tcPr>
            <w:tcW w:w="2651" w:type="dxa"/>
          </w:tcPr>
          <w:p w:rsidR="005F6B54" w:rsidRPr="00473906" w:rsidRDefault="005F6B54" w:rsidP="006711CF">
            <w:pPr>
              <w:rPr>
                <w:rFonts w:ascii="Tahoma" w:hAnsi="Tahoma" w:cs="Tahoma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Firma Poligraficzno-Introligatorska 'Udziałowiec" Sp. z o.o.</w:t>
            </w:r>
          </w:p>
          <w:p w:rsidR="005F6B54" w:rsidRPr="00473906" w:rsidRDefault="005F6B54" w:rsidP="006711CF">
            <w:pPr>
              <w:rPr>
                <w:rFonts w:ascii="Tahoma" w:hAnsi="Tahoma" w:cs="Tahoma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Narcyzowa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42-256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F6B54">
              <w:rPr>
                <w:rFonts w:ascii="Tahoma" w:hAnsi="Tahoma" w:cs="Tahoma"/>
                <w:sz w:val="16"/>
                <w:szCs w:val="16"/>
              </w:rPr>
              <w:t>Olsztyn</w:t>
            </w:r>
          </w:p>
        </w:tc>
        <w:tc>
          <w:tcPr>
            <w:tcW w:w="2848" w:type="dxa"/>
          </w:tcPr>
          <w:p w:rsidR="005F6B54" w:rsidRPr="005F6B54" w:rsidRDefault="005F6B54" w:rsidP="006711CF">
            <w:pPr>
              <w:rPr>
                <w:rFonts w:ascii="Tahoma" w:hAnsi="Tahoma" w:cs="Tahoma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1 - Cena - 90.00</w:t>
            </w:r>
          </w:p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>2 - Termin realizacji  - 0.00</w:t>
            </w:r>
          </w:p>
        </w:tc>
        <w:tc>
          <w:tcPr>
            <w:tcW w:w="1748" w:type="dxa"/>
          </w:tcPr>
          <w:p w:rsidR="005F6B54" w:rsidRPr="00473906" w:rsidRDefault="005F6B54" w:rsidP="006711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6B54">
              <w:rPr>
                <w:rFonts w:ascii="Tahoma" w:hAnsi="Tahoma" w:cs="Tahoma"/>
                <w:sz w:val="16"/>
                <w:szCs w:val="16"/>
              </w:rPr>
              <w:t xml:space="preserve">  90,00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6F550B" w:rsidRPr="00473906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RPr="004739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BB3" w:rsidRDefault="00B13BB3">
      <w:r>
        <w:separator/>
      </w:r>
    </w:p>
  </w:endnote>
  <w:endnote w:type="continuationSeparator" w:id="0">
    <w:p w:rsidR="00B13BB3" w:rsidRDefault="00B13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B54" w:rsidRDefault="005F6B5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CD4424">
      <w:rPr>
        <w:rStyle w:val="Numerstrony"/>
        <w:rFonts w:ascii="Tahoma" w:hAnsi="Tahoma" w:cs="Tahoma"/>
        <w:noProof/>
        <w:sz w:val="16"/>
        <w:szCs w:val="16"/>
      </w:rPr>
      <w:t>4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CD4424">
      <w:rPr>
        <w:rStyle w:val="Numerstrony"/>
        <w:rFonts w:ascii="Tahoma" w:hAnsi="Tahoma" w:cs="Tahoma"/>
        <w:noProof/>
        <w:sz w:val="16"/>
        <w:szCs w:val="16"/>
      </w:rPr>
      <w:t>4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B54" w:rsidRDefault="005F6B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BB3" w:rsidRDefault="00B13BB3">
      <w:r>
        <w:separator/>
      </w:r>
    </w:p>
  </w:footnote>
  <w:footnote w:type="continuationSeparator" w:id="0">
    <w:p w:rsidR="00B13BB3" w:rsidRDefault="00B13B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B54" w:rsidRDefault="005F6B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B54" w:rsidRDefault="005F6B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B54" w:rsidRDefault="005F6B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3BB3"/>
    <w:rsid w:val="000034E3"/>
    <w:rsid w:val="000829DF"/>
    <w:rsid w:val="000961E4"/>
    <w:rsid w:val="000A2424"/>
    <w:rsid w:val="000A28CD"/>
    <w:rsid w:val="000E5FD3"/>
    <w:rsid w:val="001B63B0"/>
    <w:rsid w:val="002650A3"/>
    <w:rsid w:val="0029663E"/>
    <w:rsid w:val="002D2860"/>
    <w:rsid w:val="00323C23"/>
    <w:rsid w:val="004142A1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5F6B54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8C76AF"/>
    <w:rsid w:val="009406E9"/>
    <w:rsid w:val="00944C46"/>
    <w:rsid w:val="00965681"/>
    <w:rsid w:val="00A07DC2"/>
    <w:rsid w:val="00A55A7E"/>
    <w:rsid w:val="00AF25E0"/>
    <w:rsid w:val="00B13BB3"/>
    <w:rsid w:val="00B512BC"/>
    <w:rsid w:val="00B95329"/>
    <w:rsid w:val="00BC1CB9"/>
    <w:rsid w:val="00BF155D"/>
    <w:rsid w:val="00C209AD"/>
    <w:rsid w:val="00C21CF7"/>
    <w:rsid w:val="00C57239"/>
    <w:rsid w:val="00CC2C2D"/>
    <w:rsid w:val="00CD4424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352830F6-275B-4E75-AE63-FEF4AEB2B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CD44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D44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764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5651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2017-08-17T11:13:00Z</cp:lastPrinted>
  <dcterms:created xsi:type="dcterms:W3CDTF">2017-08-17T11:14:00Z</dcterms:created>
  <dcterms:modified xsi:type="dcterms:W3CDTF">2017-08-17T11:14:00Z</dcterms:modified>
</cp:coreProperties>
</file>