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bookmarkStart w:id="0" w:name="_GoBack"/>
      <w:bookmarkEnd w:id="0"/>
    </w:p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.............................................</w:t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Nazwa i adres Wykonawcy</w:t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036A09" w:rsidRPr="00E35A89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E35A89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E35A89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E35A89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54E5A" w:rsidRPr="00E35A89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FORMULARZ</w:t>
      </w:r>
      <w:r w:rsidR="00E54E5A" w:rsidRPr="00E35A89">
        <w:rPr>
          <w:rFonts w:ascii="Tahoma" w:hAnsi="Tahoma" w:cs="Tahoma"/>
          <w:sz w:val="16"/>
          <w:szCs w:val="16"/>
        </w:rPr>
        <w:t xml:space="preserve"> OFERTY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253530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253530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E35A89" w:rsidRDefault="00253530" w:rsidP="00036A09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253530">
        <w:rPr>
          <w:rFonts w:ascii="Tahoma" w:hAnsi="Tahoma" w:cs="Tahoma"/>
          <w:b/>
          <w:sz w:val="16"/>
          <w:szCs w:val="16"/>
        </w:rPr>
        <w:t>Dąbrowskiego</w:t>
      </w:r>
      <w:r w:rsidR="00E54E5A" w:rsidRPr="00E35A89">
        <w:rPr>
          <w:rFonts w:ascii="Tahoma" w:hAnsi="Tahoma" w:cs="Tahoma"/>
          <w:b/>
          <w:sz w:val="16"/>
          <w:szCs w:val="16"/>
        </w:rPr>
        <w:t xml:space="preserve"> </w:t>
      </w:r>
      <w:r w:rsidRPr="00253530">
        <w:rPr>
          <w:rFonts w:ascii="Tahoma" w:hAnsi="Tahoma" w:cs="Tahoma"/>
          <w:b/>
          <w:sz w:val="16"/>
          <w:szCs w:val="16"/>
        </w:rPr>
        <w:t>69</w:t>
      </w:r>
    </w:p>
    <w:p w:rsidR="00E54E5A" w:rsidRPr="00E35A89" w:rsidRDefault="00253530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253530">
        <w:rPr>
          <w:rFonts w:ascii="Tahoma" w:hAnsi="Tahoma" w:cs="Tahoma"/>
          <w:b/>
          <w:sz w:val="16"/>
          <w:szCs w:val="16"/>
        </w:rPr>
        <w:t>42-201</w:t>
      </w:r>
      <w:r w:rsidR="00E54E5A" w:rsidRPr="00E35A89">
        <w:rPr>
          <w:rFonts w:ascii="Tahoma" w:hAnsi="Tahoma" w:cs="Tahoma"/>
          <w:b/>
          <w:sz w:val="16"/>
          <w:szCs w:val="16"/>
        </w:rPr>
        <w:t xml:space="preserve"> </w:t>
      </w:r>
      <w:r w:rsidRPr="00253530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Nawiązując do </w:t>
      </w:r>
      <w:r w:rsidR="000F18FA" w:rsidRPr="00E35A89">
        <w:rPr>
          <w:rFonts w:ascii="Tahoma" w:hAnsi="Tahoma" w:cs="Tahoma"/>
          <w:sz w:val="16"/>
          <w:szCs w:val="16"/>
        </w:rPr>
        <w:t>ogłoszonego zamówienia</w:t>
      </w:r>
      <w:r w:rsidRPr="00E35A89">
        <w:rPr>
          <w:rFonts w:ascii="Tahoma" w:hAnsi="Tahoma" w:cs="Tahoma"/>
          <w:sz w:val="16"/>
          <w:szCs w:val="16"/>
        </w:rPr>
        <w:t xml:space="preserve"> w trybie „</w:t>
      </w:r>
      <w:r w:rsidR="00253530" w:rsidRPr="00253530">
        <w:rPr>
          <w:rFonts w:ascii="Tahoma" w:hAnsi="Tahoma" w:cs="Tahoma"/>
          <w:b/>
          <w:sz w:val="16"/>
          <w:szCs w:val="16"/>
        </w:rPr>
        <w:t>przetarg nieograniczony</w:t>
      </w:r>
      <w:r w:rsidRPr="00E35A89">
        <w:rPr>
          <w:rFonts w:ascii="Tahoma" w:hAnsi="Tahoma" w:cs="Tahoma"/>
          <w:sz w:val="16"/>
          <w:szCs w:val="16"/>
        </w:rPr>
        <w:t>” na: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„</w:t>
      </w:r>
      <w:r w:rsidR="00253530" w:rsidRPr="00253530">
        <w:rPr>
          <w:rFonts w:ascii="Tahoma" w:hAnsi="Tahoma" w:cs="Tahoma"/>
          <w:b/>
          <w:sz w:val="16"/>
          <w:szCs w:val="16"/>
        </w:rPr>
        <w:t>Dostawa sprzętu i oprogramowania komputerowego dla jednostek organizacyjnych Politechniki Częstochowskiej</w:t>
      </w:r>
      <w:r w:rsidR="00036A09" w:rsidRPr="00E35A89">
        <w:rPr>
          <w:rFonts w:ascii="Tahoma" w:hAnsi="Tahoma" w:cs="Tahoma"/>
          <w:sz w:val="16"/>
          <w:szCs w:val="16"/>
        </w:rPr>
        <w:t xml:space="preserve">”, spr. nr rej. </w:t>
      </w:r>
      <w:r w:rsidR="00C916FC" w:rsidRPr="00E35A89">
        <w:rPr>
          <w:rFonts w:ascii="Tahoma" w:hAnsi="Tahoma" w:cs="Tahoma"/>
          <w:sz w:val="16"/>
          <w:szCs w:val="16"/>
        </w:rPr>
        <w:t xml:space="preserve"> </w:t>
      </w:r>
      <w:r w:rsidR="00253530" w:rsidRPr="00253530">
        <w:rPr>
          <w:rFonts w:ascii="Tahoma" w:hAnsi="Tahoma" w:cs="Tahoma"/>
          <w:b/>
          <w:sz w:val="16"/>
          <w:szCs w:val="16"/>
        </w:rPr>
        <w:t>ZP/DK-15/17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E35A89">
        <w:rPr>
          <w:rFonts w:ascii="Tahoma" w:hAnsi="Tahoma" w:cs="Tahoma"/>
          <w:sz w:val="16"/>
          <w:szCs w:val="16"/>
        </w:rPr>
        <w:t>poszczególnych części przedmiotu zamówienia</w:t>
      </w:r>
      <w:r w:rsidRPr="00E35A89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E35A89" w:rsidTr="00036A09">
        <w:trPr>
          <w:trHeight w:val="704"/>
        </w:trPr>
        <w:tc>
          <w:tcPr>
            <w:tcW w:w="1134" w:type="dxa"/>
            <w:vAlign w:val="center"/>
          </w:tcPr>
          <w:p w:rsidR="00354AC4" w:rsidRPr="00E35A89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E35A89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253530" w:rsidRPr="00E35A89" w:rsidTr="00AC2F87">
        <w:tc>
          <w:tcPr>
            <w:tcW w:w="1134" w:type="dxa"/>
          </w:tcPr>
          <w:p w:rsidR="00253530" w:rsidRPr="00E35A89" w:rsidRDefault="00253530" w:rsidP="00AC2F87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253530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8044" w:type="dxa"/>
          </w:tcPr>
          <w:p w:rsidR="00253530" w:rsidRPr="00E35A89" w:rsidRDefault="00253530" w:rsidP="00AC2F8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253530">
              <w:rPr>
                <w:rFonts w:ascii="Tahoma" w:hAnsi="Tahoma" w:cs="Tahoma"/>
                <w:sz w:val="16"/>
                <w:szCs w:val="16"/>
              </w:rPr>
              <w:t>Sprzęt komputerowy dla Wydziału Elektrycznego</w:t>
            </w:r>
          </w:p>
          <w:p w:rsidR="00253530" w:rsidRDefault="00253530" w:rsidP="00AC2F87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253530" w:rsidRDefault="00253530" w:rsidP="00AC2F8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253530" w:rsidRPr="00E35A89" w:rsidRDefault="00253530" w:rsidP="00AC2F8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253530">
              <w:rPr>
                <w:rFonts w:ascii="Tahoma" w:hAnsi="Tahoma" w:cs="Tahoma"/>
                <w:sz w:val="16"/>
                <w:szCs w:val="16"/>
              </w:rPr>
              <w:t>1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253530" w:rsidRPr="00E35A89" w:rsidRDefault="00253530" w:rsidP="00AC2F8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253530" w:rsidRPr="00E35A89" w:rsidRDefault="00253530" w:rsidP="00AC2F8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253530" w:rsidRPr="00E35A89" w:rsidRDefault="00253530" w:rsidP="00AC2F8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253530" w:rsidRPr="00E35A89" w:rsidRDefault="00253530" w:rsidP="00AC2F8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253530" w:rsidRDefault="00253530" w:rsidP="00AC2F87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253530" w:rsidRDefault="00253530" w:rsidP="00AC2F87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253530" w:rsidRPr="003B417C" w:rsidRDefault="00253530" w:rsidP="00AC2F87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253530" w:rsidRPr="00E35A89" w:rsidRDefault="00253530" w:rsidP="00AC2F8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253530" w:rsidRPr="00E35A89" w:rsidTr="00AC2F87">
        <w:tc>
          <w:tcPr>
            <w:tcW w:w="1134" w:type="dxa"/>
          </w:tcPr>
          <w:p w:rsidR="00253530" w:rsidRPr="00E35A89" w:rsidRDefault="00253530" w:rsidP="00AC2F87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253530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8044" w:type="dxa"/>
          </w:tcPr>
          <w:p w:rsidR="00253530" w:rsidRPr="00E35A89" w:rsidRDefault="00253530" w:rsidP="00AC2F8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253530">
              <w:rPr>
                <w:rFonts w:ascii="Tahoma" w:hAnsi="Tahoma" w:cs="Tahoma"/>
                <w:sz w:val="16"/>
                <w:szCs w:val="16"/>
              </w:rPr>
              <w:t>Zestaw komputerowy dla Wydziału Elektrycznego</w:t>
            </w:r>
          </w:p>
          <w:p w:rsidR="00253530" w:rsidRDefault="00253530" w:rsidP="00AC2F87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253530" w:rsidRDefault="00253530" w:rsidP="00AC2F8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253530" w:rsidRPr="00E35A89" w:rsidRDefault="00253530" w:rsidP="00AC2F8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253530">
              <w:rPr>
                <w:rFonts w:ascii="Tahoma" w:hAnsi="Tahoma" w:cs="Tahoma"/>
                <w:sz w:val="16"/>
                <w:szCs w:val="16"/>
              </w:rPr>
              <w:t>2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253530" w:rsidRPr="00E35A89" w:rsidRDefault="00253530" w:rsidP="00AC2F8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253530" w:rsidRPr="00E35A89" w:rsidRDefault="00253530" w:rsidP="00AC2F8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253530" w:rsidRPr="00E35A89" w:rsidRDefault="00253530" w:rsidP="00AC2F8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253530" w:rsidRPr="00E35A89" w:rsidRDefault="00253530" w:rsidP="00AC2F8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253530" w:rsidRDefault="00253530" w:rsidP="00AC2F87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253530" w:rsidRDefault="00253530" w:rsidP="00AC2F87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253530" w:rsidRPr="003B417C" w:rsidRDefault="00253530" w:rsidP="00AC2F87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253530" w:rsidRPr="00E35A89" w:rsidRDefault="00253530" w:rsidP="00AC2F8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253530" w:rsidRPr="00E35A89" w:rsidTr="00AC2F87">
        <w:tc>
          <w:tcPr>
            <w:tcW w:w="1134" w:type="dxa"/>
          </w:tcPr>
          <w:p w:rsidR="00253530" w:rsidRPr="00E35A89" w:rsidRDefault="00253530" w:rsidP="00AC2F87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253530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8044" w:type="dxa"/>
          </w:tcPr>
          <w:p w:rsidR="00253530" w:rsidRPr="00E35A89" w:rsidRDefault="00253530" w:rsidP="00AC2F8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253530">
              <w:rPr>
                <w:rFonts w:ascii="Tahoma" w:hAnsi="Tahoma" w:cs="Tahoma"/>
                <w:sz w:val="16"/>
                <w:szCs w:val="16"/>
              </w:rPr>
              <w:t>Komputer przenośny dla Instytutu Maszyn Cieplnych</w:t>
            </w:r>
          </w:p>
          <w:p w:rsidR="00253530" w:rsidRDefault="00253530" w:rsidP="00AC2F87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</w:t>
            </w:r>
            <w:r>
              <w:rPr>
                <w:rFonts w:ascii="Tahoma" w:hAnsi="Tahoma" w:cs="Tahoma"/>
                <w:sz w:val="16"/>
                <w:szCs w:val="16"/>
              </w:rPr>
              <w:lastRenderedPageBreak/>
              <w:t xml:space="preserve">zidentyfikowanie oferowanego/ych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253530" w:rsidRDefault="00253530" w:rsidP="00AC2F8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253530" w:rsidRPr="00E35A89" w:rsidRDefault="00253530" w:rsidP="00AC2F8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253530">
              <w:rPr>
                <w:rFonts w:ascii="Tahoma" w:hAnsi="Tahoma" w:cs="Tahoma"/>
                <w:sz w:val="16"/>
                <w:szCs w:val="16"/>
              </w:rPr>
              <w:t>3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253530" w:rsidRPr="00E35A89" w:rsidRDefault="00253530" w:rsidP="00AC2F8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253530" w:rsidRPr="00E35A89" w:rsidRDefault="00253530" w:rsidP="00AC2F8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253530" w:rsidRPr="00E35A89" w:rsidRDefault="00253530" w:rsidP="00AC2F8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253530" w:rsidRPr="00E35A89" w:rsidRDefault="00253530" w:rsidP="00AC2F8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253530" w:rsidRDefault="00253530" w:rsidP="00AC2F87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253530" w:rsidRDefault="00253530" w:rsidP="00AC2F87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253530" w:rsidRPr="003B417C" w:rsidRDefault="00253530" w:rsidP="00AC2F87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253530" w:rsidRPr="00E35A89" w:rsidRDefault="00253530" w:rsidP="00AC2F8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253530" w:rsidRPr="00E35A89" w:rsidTr="00AC2F87">
        <w:tc>
          <w:tcPr>
            <w:tcW w:w="1134" w:type="dxa"/>
          </w:tcPr>
          <w:p w:rsidR="00253530" w:rsidRPr="00E35A89" w:rsidRDefault="00253530" w:rsidP="00AC2F87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253530">
              <w:rPr>
                <w:rFonts w:ascii="Tahoma" w:hAnsi="Tahoma" w:cs="Tahoma"/>
                <w:sz w:val="16"/>
                <w:szCs w:val="16"/>
              </w:rPr>
              <w:lastRenderedPageBreak/>
              <w:t>4</w:t>
            </w:r>
          </w:p>
        </w:tc>
        <w:tc>
          <w:tcPr>
            <w:tcW w:w="8044" w:type="dxa"/>
          </w:tcPr>
          <w:p w:rsidR="00253530" w:rsidRPr="00E35A89" w:rsidRDefault="00253530" w:rsidP="00AC2F8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253530">
              <w:rPr>
                <w:rFonts w:ascii="Tahoma" w:hAnsi="Tahoma" w:cs="Tahoma"/>
                <w:sz w:val="16"/>
                <w:szCs w:val="16"/>
              </w:rPr>
              <w:t>Komputer przenośny dla Instytutu Technologii Mechanicznych</w:t>
            </w:r>
          </w:p>
          <w:p w:rsidR="00253530" w:rsidRDefault="00253530" w:rsidP="00AC2F87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253530" w:rsidRDefault="00253530" w:rsidP="00AC2F8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253530" w:rsidRPr="00E35A89" w:rsidRDefault="00253530" w:rsidP="00AC2F8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253530">
              <w:rPr>
                <w:rFonts w:ascii="Tahoma" w:hAnsi="Tahoma" w:cs="Tahoma"/>
                <w:sz w:val="16"/>
                <w:szCs w:val="16"/>
              </w:rPr>
              <w:t>4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253530" w:rsidRPr="00E35A89" w:rsidRDefault="00253530" w:rsidP="00AC2F8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253530" w:rsidRPr="00E35A89" w:rsidRDefault="00253530" w:rsidP="00AC2F8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253530" w:rsidRPr="00E35A89" w:rsidRDefault="00253530" w:rsidP="00AC2F8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253530" w:rsidRPr="00E35A89" w:rsidRDefault="00253530" w:rsidP="00AC2F8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253530" w:rsidRDefault="00253530" w:rsidP="00AC2F87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253530" w:rsidRDefault="00253530" w:rsidP="00AC2F87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253530" w:rsidRPr="003B417C" w:rsidRDefault="00253530" w:rsidP="00AC2F87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253530" w:rsidRPr="00E35A89" w:rsidRDefault="00253530" w:rsidP="00AC2F8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253530" w:rsidRPr="00E35A89" w:rsidTr="00AC2F87">
        <w:tc>
          <w:tcPr>
            <w:tcW w:w="1134" w:type="dxa"/>
          </w:tcPr>
          <w:p w:rsidR="00253530" w:rsidRPr="00E35A89" w:rsidRDefault="00253530" w:rsidP="00AC2F87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253530">
              <w:rPr>
                <w:rFonts w:ascii="Tahoma" w:hAnsi="Tahoma" w:cs="Tahoma"/>
                <w:sz w:val="16"/>
                <w:szCs w:val="16"/>
              </w:rPr>
              <w:t>5</w:t>
            </w:r>
          </w:p>
        </w:tc>
        <w:tc>
          <w:tcPr>
            <w:tcW w:w="8044" w:type="dxa"/>
          </w:tcPr>
          <w:p w:rsidR="00253530" w:rsidRPr="00E35A89" w:rsidRDefault="00253530" w:rsidP="00AC2F8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253530">
              <w:rPr>
                <w:rFonts w:ascii="Tahoma" w:hAnsi="Tahoma" w:cs="Tahoma"/>
                <w:sz w:val="16"/>
                <w:szCs w:val="16"/>
              </w:rPr>
              <w:t>Komputer przenośny dla Instytutu Inżynierii Materiałowej</w:t>
            </w:r>
          </w:p>
          <w:p w:rsidR="00253530" w:rsidRDefault="00253530" w:rsidP="00AC2F87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253530" w:rsidRDefault="00253530" w:rsidP="00AC2F8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253530" w:rsidRPr="00E35A89" w:rsidRDefault="00253530" w:rsidP="00AC2F8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253530">
              <w:rPr>
                <w:rFonts w:ascii="Tahoma" w:hAnsi="Tahoma" w:cs="Tahoma"/>
                <w:sz w:val="16"/>
                <w:szCs w:val="16"/>
              </w:rPr>
              <w:t>5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253530" w:rsidRPr="00E35A89" w:rsidRDefault="00253530" w:rsidP="00AC2F8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253530" w:rsidRPr="00E35A89" w:rsidRDefault="00253530" w:rsidP="00AC2F8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253530" w:rsidRPr="00E35A89" w:rsidRDefault="00253530" w:rsidP="00AC2F8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253530" w:rsidRPr="00E35A89" w:rsidRDefault="00253530" w:rsidP="00AC2F8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253530" w:rsidRDefault="00253530" w:rsidP="00AC2F87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253530" w:rsidRDefault="00253530" w:rsidP="00AC2F87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253530" w:rsidRPr="003B417C" w:rsidRDefault="00253530" w:rsidP="00AC2F87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253530" w:rsidRPr="00E35A89" w:rsidRDefault="00253530" w:rsidP="00AC2F8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253530" w:rsidRPr="00E35A89" w:rsidTr="00AC2F87">
        <w:tc>
          <w:tcPr>
            <w:tcW w:w="1134" w:type="dxa"/>
          </w:tcPr>
          <w:p w:rsidR="00253530" w:rsidRPr="00E35A89" w:rsidRDefault="00253530" w:rsidP="00AC2F87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253530">
              <w:rPr>
                <w:rFonts w:ascii="Tahoma" w:hAnsi="Tahoma" w:cs="Tahoma"/>
                <w:sz w:val="16"/>
                <w:szCs w:val="16"/>
              </w:rPr>
              <w:t>6</w:t>
            </w:r>
          </w:p>
        </w:tc>
        <w:tc>
          <w:tcPr>
            <w:tcW w:w="8044" w:type="dxa"/>
          </w:tcPr>
          <w:p w:rsidR="00253530" w:rsidRPr="00E35A89" w:rsidRDefault="00253530" w:rsidP="00AC2F8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253530">
              <w:rPr>
                <w:rFonts w:ascii="Tahoma" w:hAnsi="Tahoma" w:cs="Tahoma"/>
                <w:sz w:val="16"/>
                <w:szCs w:val="16"/>
              </w:rPr>
              <w:t>Komputer laptop dla Wydziału Elektrycznego</w:t>
            </w:r>
          </w:p>
          <w:p w:rsidR="00253530" w:rsidRDefault="00253530" w:rsidP="00AC2F87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253530" w:rsidRDefault="00253530" w:rsidP="00AC2F8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253530" w:rsidRPr="00E35A89" w:rsidRDefault="00253530" w:rsidP="00AC2F8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253530">
              <w:rPr>
                <w:rFonts w:ascii="Tahoma" w:hAnsi="Tahoma" w:cs="Tahoma"/>
                <w:sz w:val="16"/>
                <w:szCs w:val="16"/>
              </w:rPr>
              <w:t>6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253530" w:rsidRPr="00E35A89" w:rsidRDefault="00253530" w:rsidP="00AC2F8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253530" w:rsidRPr="00E35A89" w:rsidRDefault="00253530" w:rsidP="00AC2F8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253530" w:rsidRPr="00E35A89" w:rsidRDefault="00253530" w:rsidP="00AC2F8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253530" w:rsidRPr="00E35A89" w:rsidRDefault="00253530" w:rsidP="00AC2F8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253530" w:rsidRDefault="00253530" w:rsidP="00AC2F87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253530" w:rsidRDefault="00253530" w:rsidP="00AC2F87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253530" w:rsidRPr="003B417C" w:rsidRDefault="00253530" w:rsidP="00AC2F87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253530" w:rsidRPr="00E35A89" w:rsidRDefault="00253530" w:rsidP="00AC2F8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253530" w:rsidRPr="00E35A89" w:rsidTr="00AC2F87">
        <w:tc>
          <w:tcPr>
            <w:tcW w:w="1134" w:type="dxa"/>
          </w:tcPr>
          <w:p w:rsidR="00253530" w:rsidRPr="00E35A89" w:rsidRDefault="00253530" w:rsidP="00AC2F87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253530">
              <w:rPr>
                <w:rFonts w:ascii="Tahoma" w:hAnsi="Tahoma" w:cs="Tahoma"/>
                <w:sz w:val="16"/>
                <w:szCs w:val="16"/>
              </w:rPr>
              <w:t>7</w:t>
            </w:r>
          </w:p>
        </w:tc>
        <w:tc>
          <w:tcPr>
            <w:tcW w:w="8044" w:type="dxa"/>
          </w:tcPr>
          <w:p w:rsidR="00253530" w:rsidRPr="00E35A89" w:rsidRDefault="00253530" w:rsidP="00AC2F8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253530">
              <w:rPr>
                <w:rFonts w:ascii="Tahoma" w:hAnsi="Tahoma" w:cs="Tahoma"/>
                <w:sz w:val="16"/>
                <w:szCs w:val="16"/>
              </w:rPr>
              <w:t>Urządzenie wielofunkcyjne dla Wydziału Budownictwa</w:t>
            </w:r>
          </w:p>
          <w:p w:rsidR="00253530" w:rsidRDefault="00253530" w:rsidP="00AC2F87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253530" w:rsidRDefault="00253530" w:rsidP="00AC2F8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253530" w:rsidRPr="00E35A89" w:rsidRDefault="00253530" w:rsidP="00AC2F8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253530">
              <w:rPr>
                <w:rFonts w:ascii="Tahoma" w:hAnsi="Tahoma" w:cs="Tahoma"/>
                <w:sz w:val="16"/>
                <w:szCs w:val="16"/>
              </w:rPr>
              <w:t>7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253530" w:rsidRPr="00E35A89" w:rsidRDefault="00253530" w:rsidP="00AC2F8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253530" w:rsidRPr="00E35A89" w:rsidRDefault="00253530" w:rsidP="00AC2F8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253530" w:rsidRPr="00E35A89" w:rsidRDefault="00253530" w:rsidP="00AC2F8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253530" w:rsidRPr="00E35A89" w:rsidRDefault="00253530" w:rsidP="00AC2F8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253530" w:rsidRDefault="00253530" w:rsidP="00AC2F87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253530" w:rsidRDefault="00253530" w:rsidP="00AC2F87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253530" w:rsidRPr="003B417C" w:rsidRDefault="00253530" w:rsidP="00AC2F87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253530" w:rsidRPr="00E35A89" w:rsidRDefault="00253530" w:rsidP="00AC2F8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253530" w:rsidRPr="00E35A89" w:rsidTr="00AC2F87">
        <w:tc>
          <w:tcPr>
            <w:tcW w:w="1134" w:type="dxa"/>
          </w:tcPr>
          <w:p w:rsidR="00253530" w:rsidRPr="00E35A89" w:rsidRDefault="00253530" w:rsidP="00AC2F87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253530">
              <w:rPr>
                <w:rFonts w:ascii="Tahoma" w:hAnsi="Tahoma" w:cs="Tahoma"/>
                <w:sz w:val="16"/>
                <w:szCs w:val="16"/>
              </w:rPr>
              <w:t>8</w:t>
            </w:r>
          </w:p>
        </w:tc>
        <w:tc>
          <w:tcPr>
            <w:tcW w:w="8044" w:type="dxa"/>
          </w:tcPr>
          <w:p w:rsidR="00253530" w:rsidRPr="00E35A89" w:rsidRDefault="00253530" w:rsidP="00AC2F8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253530">
              <w:rPr>
                <w:rFonts w:ascii="Tahoma" w:hAnsi="Tahoma" w:cs="Tahoma"/>
                <w:sz w:val="16"/>
                <w:szCs w:val="16"/>
              </w:rPr>
              <w:t>Urządzenie wielofunkcyjne dla Wydziału Budownictwa</w:t>
            </w:r>
          </w:p>
          <w:p w:rsidR="00253530" w:rsidRDefault="00253530" w:rsidP="00AC2F87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253530" w:rsidRDefault="00253530" w:rsidP="00AC2F8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253530" w:rsidRPr="00E35A89" w:rsidRDefault="00253530" w:rsidP="00AC2F8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253530">
              <w:rPr>
                <w:rFonts w:ascii="Tahoma" w:hAnsi="Tahoma" w:cs="Tahoma"/>
                <w:sz w:val="16"/>
                <w:szCs w:val="16"/>
              </w:rPr>
              <w:t>8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253530" w:rsidRPr="00E35A89" w:rsidRDefault="00253530" w:rsidP="00AC2F8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253530" w:rsidRPr="00E35A89" w:rsidRDefault="00253530" w:rsidP="00AC2F8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253530" w:rsidRPr="00E35A89" w:rsidRDefault="00253530" w:rsidP="00AC2F8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253530" w:rsidRPr="00E35A89" w:rsidRDefault="00253530" w:rsidP="00AC2F8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253530" w:rsidRDefault="00253530" w:rsidP="00AC2F87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253530" w:rsidRDefault="00253530" w:rsidP="00AC2F87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253530" w:rsidRPr="003B417C" w:rsidRDefault="00253530" w:rsidP="00AC2F87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253530" w:rsidRPr="00E35A89" w:rsidRDefault="00253530" w:rsidP="00AC2F8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253530" w:rsidRPr="00E35A89" w:rsidTr="00AC2F87">
        <w:tc>
          <w:tcPr>
            <w:tcW w:w="1134" w:type="dxa"/>
          </w:tcPr>
          <w:p w:rsidR="00253530" w:rsidRPr="00E35A89" w:rsidRDefault="00253530" w:rsidP="00AC2F87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253530">
              <w:rPr>
                <w:rFonts w:ascii="Tahoma" w:hAnsi="Tahoma" w:cs="Tahoma"/>
                <w:sz w:val="16"/>
                <w:szCs w:val="16"/>
              </w:rPr>
              <w:t>9</w:t>
            </w:r>
          </w:p>
        </w:tc>
        <w:tc>
          <w:tcPr>
            <w:tcW w:w="8044" w:type="dxa"/>
          </w:tcPr>
          <w:p w:rsidR="00253530" w:rsidRPr="00E35A89" w:rsidRDefault="00253530" w:rsidP="00AC2F8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253530">
              <w:rPr>
                <w:rFonts w:ascii="Tahoma" w:hAnsi="Tahoma" w:cs="Tahoma"/>
                <w:sz w:val="16"/>
                <w:szCs w:val="16"/>
              </w:rPr>
              <w:t>Urządzenie wielofunkcyjne dla Wydziału Budownictwa</w:t>
            </w:r>
          </w:p>
          <w:p w:rsidR="00253530" w:rsidRDefault="00253530" w:rsidP="00AC2F87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253530" w:rsidRDefault="00253530" w:rsidP="00AC2F8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253530" w:rsidRPr="00E35A89" w:rsidRDefault="00253530" w:rsidP="00AC2F8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253530">
              <w:rPr>
                <w:rFonts w:ascii="Tahoma" w:hAnsi="Tahoma" w:cs="Tahoma"/>
                <w:sz w:val="16"/>
                <w:szCs w:val="16"/>
              </w:rPr>
              <w:t>9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253530" w:rsidRPr="00E35A89" w:rsidRDefault="00253530" w:rsidP="00AC2F8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253530" w:rsidRPr="00E35A89" w:rsidRDefault="00253530" w:rsidP="00AC2F8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253530" w:rsidRPr="00E35A89" w:rsidRDefault="00253530" w:rsidP="00AC2F8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253530" w:rsidRPr="00E35A89" w:rsidRDefault="00253530" w:rsidP="00AC2F8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253530" w:rsidRDefault="00253530" w:rsidP="00AC2F87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253530" w:rsidRDefault="00253530" w:rsidP="00AC2F87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253530" w:rsidRPr="003B417C" w:rsidRDefault="00253530" w:rsidP="00AC2F87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253530" w:rsidRPr="00E35A89" w:rsidRDefault="00253530" w:rsidP="00AC2F8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253530" w:rsidRPr="00E35A89" w:rsidTr="00AC2F87">
        <w:tc>
          <w:tcPr>
            <w:tcW w:w="1134" w:type="dxa"/>
          </w:tcPr>
          <w:p w:rsidR="00253530" w:rsidRPr="00E35A89" w:rsidRDefault="00253530" w:rsidP="00AC2F87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253530">
              <w:rPr>
                <w:rFonts w:ascii="Tahoma" w:hAnsi="Tahoma" w:cs="Tahoma"/>
                <w:sz w:val="16"/>
                <w:szCs w:val="16"/>
              </w:rPr>
              <w:t>10</w:t>
            </w:r>
          </w:p>
        </w:tc>
        <w:tc>
          <w:tcPr>
            <w:tcW w:w="8044" w:type="dxa"/>
          </w:tcPr>
          <w:p w:rsidR="00253530" w:rsidRPr="00E35A89" w:rsidRDefault="00253530" w:rsidP="00AC2F8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253530">
              <w:rPr>
                <w:rFonts w:ascii="Tahoma" w:hAnsi="Tahoma" w:cs="Tahoma"/>
                <w:sz w:val="16"/>
                <w:szCs w:val="16"/>
              </w:rPr>
              <w:t>Urządzenie wielofunkcyjne laserowe monochromatyczne dla Instytutu Mechaniki i Podstaw Konstrukcji Maszyn</w:t>
            </w:r>
          </w:p>
          <w:p w:rsidR="00253530" w:rsidRDefault="00253530" w:rsidP="00AC2F87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253530" w:rsidRDefault="00253530" w:rsidP="00AC2F8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253530" w:rsidRPr="00E35A89" w:rsidRDefault="00253530" w:rsidP="00AC2F8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253530">
              <w:rPr>
                <w:rFonts w:ascii="Tahoma" w:hAnsi="Tahoma" w:cs="Tahoma"/>
                <w:sz w:val="16"/>
                <w:szCs w:val="16"/>
              </w:rPr>
              <w:t>10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253530" w:rsidRPr="00E35A89" w:rsidRDefault="00253530" w:rsidP="00AC2F8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253530" w:rsidRPr="00E35A89" w:rsidRDefault="00253530" w:rsidP="00AC2F8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253530" w:rsidRPr="00E35A89" w:rsidRDefault="00253530" w:rsidP="00AC2F8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253530" w:rsidRPr="00E35A89" w:rsidRDefault="00253530" w:rsidP="00AC2F8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253530" w:rsidRDefault="00253530" w:rsidP="00AC2F87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253530" w:rsidRDefault="00253530" w:rsidP="00AC2F87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253530" w:rsidRPr="003B417C" w:rsidRDefault="00253530" w:rsidP="00AC2F87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253530" w:rsidRPr="00E35A89" w:rsidRDefault="00253530" w:rsidP="00AC2F8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253530" w:rsidRPr="00E35A89" w:rsidTr="00AC2F87">
        <w:tc>
          <w:tcPr>
            <w:tcW w:w="1134" w:type="dxa"/>
          </w:tcPr>
          <w:p w:rsidR="00253530" w:rsidRPr="00E35A89" w:rsidRDefault="00253530" w:rsidP="00AC2F87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253530">
              <w:rPr>
                <w:rFonts w:ascii="Tahoma" w:hAnsi="Tahoma" w:cs="Tahoma"/>
                <w:sz w:val="16"/>
                <w:szCs w:val="16"/>
              </w:rPr>
              <w:t>11</w:t>
            </w:r>
          </w:p>
        </w:tc>
        <w:tc>
          <w:tcPr>
            <w:tcW w:w="8044" w:type="dxa"/>
          </w:tcPr>
          <w:p w:rsidR="00253530" w:rsidRPr="00E35A89" w:rsidRDefault="00253530" w:rsidP="00AC2F8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253530">
              <w:rPr>
                <w:rFonts w:ascii="Tahoma" w:hAnsi="Tahoma" w:cs="Tahoma"/>
                <w:sz w:val="16"/>
                <w:szCs w:val="16"/>
              </w:rPr>
              <w:t>Monitor komputerowy dla Instytutu Mechaniki i Podstaw Konstrukcji Maszyn</w:t>
            </w:r>
          </w:p>
          <w:p w:rsidR="00253530" w:rsidRDefault="00253530" w:rsidP="00AC2F87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253530" w:rsidRDefault="00253530" w:rsidP="00AC2F8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253530" w:rsidRPr="00E35A89" w:rsidRDefault="00253530" w:rsidP="00AC2F8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253530">
              <w:rPr>
                <w:rFonts w:ascii="Tahoma" w:hAnsi="Tahoma" w:cs="Tahoma"/>
                <w:sz w:val="16"/>
                <w:szCs w:val="16"/>
              </w:rPr>
              <w:t>11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253530" w:rsidRPr="00E35A89" w:rsidRDefault="00253530" w:rsidP="00AC2F8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253530" w:rsidRPr="00E35A89" w:rsidRDefault="00253530" w:rsidP="00AC2F8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253530" w:rsidRPr="00E35A89" w:rsidRDefault="00253530" w:rsidP="00AC2F8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253530" w:rsidRPr="00E35A89" w:rsidRDefault="00253530" w:rsidP="00AC2F8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253530" w:rsidRDefault="00253530" w:rsidP="00AC2F87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253530" w:rsidRDefault="00253530" w:rsidP="00AC2F87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253530" w:rsidRPr="003B417C" w:rsidRDefault="00253530" w:rsidP="00AC2F87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253530" w:rsidRPr="00E35A89" w:rsidRDefault="00253530" w:rsidP="00AC2F8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253530" w:rsidRPr="00E35A89" w:rsidTr="00AC2F87">
        <w:tc>
          <w:tcPr>
            <w:tcW w:w="1134" w:type="dxa"/>
          </w:tcPr>
          <w:p w:rsidR="00253530" w:rsidRPr="00E35A89" w:rsidRDefault="00253530" w:rsidP="00AC2F87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253530">
              <w:rPr>
                <w:rFonts w:ascii="Tahoma" w:hAnsi="Tahoma" w:cs="Tahoma"/>
                <w:sz w:val="16"/>
                <w:szCs w:val="16"/>
              </w:rPr>
              <w:t>12</w:t>
            </w:r>
          </w:p>
        </w:tc>
        <w:tc>
          <w:tcPr>
            <w:tcW w:w="8044" w:type="dxa"/>
          </w:tcPr>
          <w:p w:rsidR="00253530" w:rsidRPr="00E35A89" w:rsidRDefault="00253530" w:rsidP="00AC2F8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253530">
              <w:rPr>
                <w:rFonts w:ascii="Tahoma" w:hAnsi="Tahoma" w:cs="Tahoma"/>
                <w:sz w:val="16"/>
                <w:szCs w:val="16"/>
              </w:rPr>
              <w:t>Monitor komputerowy dla Instytutu Mechaniki i Podstaw Konstrukcji Maszyn</w:t>
            </w:r>
          </w:p>
          <w:p w:rsidR="00253530" w:rsidRDefault="00253530" w:rsidP="00AC2F87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253530" w:rsidRDefault="00253530" w:rsidP="00AC2F8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253530" w:rsidRPr="00E35A89" w:rsidRDefault="00253530" w:rsidP="00AC2F8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253530">
              <w:rPr>
                <w:rFonts w:ascii="Tahoma" w:hAnsi="Tahoma" w:cs="Tahoma"/>
                <w:sz w:val="16"/>
                <w:szCs w:val="16"/>
              </w:rPr>
              <w:t>12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253530" w:rsidRPr="00E35A89" w:rsidRDefault="00253530" w:rsidP="00AC2F8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253530" w:rsidRPr="00E35A89" w:rsidRDefault="00253530" w:rsidP="00AC2F8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253530" w:rsidRPr="00E35A89" w:rsidRDefault="00253530" w:rsidP="00AC2F8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253530" w:rsidRPr="00E35A89" w:rsidRDefault="00253530" w:rsidP="00AC2F8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253530" w:rsidRDefault="00253530" w:rsidP="00AC2F87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253530" w:rsidRDefault="00253530" w:rsidP="00AC2F87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253530" w:rsidRPr="003B417C" w:rsidRDefault="00253530" w:rsidP="00AC2F87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253530" w:rsidRPr="00E35A89" w:rsidRDefault="00253530" w:rsidP="00AC2F8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253530" w:rsidRPr="00E35A89" w:rsidTr="00AC2F87">
        <w:tc>
          <w:tcPr>
            <w:tcW w:w="1134" w:type="dxa"/>
          </w:tcPr>
          <w:p w:rsidR="00253530" w:rsidRPr="00E35A89" w:rsidRDefault="00253530" w:rsidP="00AC2F87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253530">
              <w:rPr>
                <w:rFonts w:ascii="Tahoma" w:hAnsi="Tahoma" w:cs="Tahoma"/>
                <w:sz w:val="16"/>
                <w:szCs w:val="16"/>
              </w:rPr>
              <w:t>13</w:t>
            </w:r>
          </w:p>
        </w:tc>
        <w:tc>
          <w:tcPr>
            <w:tcW w:w="8044" w:type="dxa"/>
          </w:tcPr>
          <w:p w:rsidR="00253530" w:rsidRPr="00E35A89" w:rsidRDefault="00253530" w:rsidP="00AC2F8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253530">
              <w:rPr>
                <w:rFonts w:ascii="Tahoma" w:hAnsi="Tahoma" w:cs="Tahoma"/>
                <w:sz w:val="16"/>
                <w:szCs w:val="16"/>
              </w:rPr>
              <w:t>Zestaw komputerowy dla Wydziału Elektryczne</w:t>
            </w:r>
          </w:p>
          <w:p w:rsidR="00253530" w:rsidRDefault="00253530" w:rsidP="00AC2F87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253530" w:rsidRDefault="00253530" w:rsidP="00AC2F8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253530" w:rsidRPr="00E35A89" w:rsidRDefault="00253530" w:rsidP="00AC2F8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253530">
              <w:rPr>
                <w:rFonts w:ascii="Tahoma" w:hAnsi="Tahoma" w:cs="Tahoma"/>
                <w:sz w:val="16"/>
                <w:szCs w:val="16"/>
              </w:rPr>
              <w:t>13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253530" w:rsidRPr="00E35A89" w:rsidRDefault="00253530" w:rsidP="00AC2F8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253530" w:rsidRPr="00E35A89" w:rsidRDefault="00253530" w:rsidP="00AC2F8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253530" w:rsidRPr="00E35A89" w:rsidRDefault="00253530" w:rsidP="00AC2F8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253530" w:rsidRPr="00E35A89" w:rsidRDefault="00253530" w:rsidP="00AC2F8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253530" w:rsidRDefault="00253530" w:rsidP="00AC2F87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253530" w:rsidRDefault="00253530" w:rsidP="00AC2F87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253530" w:rsidRPr="003B417C" w:rsidRDefault="00253530" w:rsidP="00AC2F87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253530" w:rsidRPr="00E35A89" w:rsidRDefault="00253530" w:rsidP="00AC2F8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683C38" w:rsidRDefault="00E54E5A" w:rsidP="00683C3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ab/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oświadczamy, że oferowany/-e produk/-y spełnia/-ją wymagania określone w specyfikacji istotnych warunków zamówienia,</w:t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oświadczamy, że zapoznaliśmy się ze specyfikacją istotnych warunków zamówienia i uznajemy się za związanych określonymi w niej zasadami postępowania,</w:t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oświadczamy, że uważamy się za związanych niniejszą ofertą na czas wskazany w specyfikacji istotnych warunków zamówienia,</w:t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prosimy o zwrot pieniędzy wniesionych tytułem wadium na konto</w:t>
      </w:r>
      <w:r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>
        <w:rPr>
          <w:rFonts w:ascii="Tahoma" w:hAnsi="Tahoma" w:cs="Tahoma"/>
          <w:sz w:val="16"/>
          <w:szCs w:val="16"/>
        </w:rPr>
        <w:t>(</w:t>
      </w:r>
      <w:r>
        <w:rPr>
          <w:rStyle w:val="Odwoanieprzypisudolnego"/>
          <w:rFonts w:ascii="Tahoma" w:hAnsi="Tahoma" w:cs="Tahoma"/>
          <w:sz w:val="16"/>
          <w:szCs w:val="16"/>
        </w:rPr>
        <w:footnoteRef/>
      </w:r>
      <w:r>
        <w:rPr>
          <w:rFonts w:ascii="Tahoma" w:hAnsi="Tahoma" w:cs="Tahoma"/>
          <w:i/>
          <w:sz w:val="16"/>
          <w:szCs w:val="16"/>
        </w:rPr>
        <w:t>dotyczy tych wykonawców, którzy wnoszą wadium gotówką)</w:t>
      </w:r>
      <w:r>
        <w:rPr>
          <w:rFonts w:ascii="Tahoma" w:hAnsi="Tahoma" w:cs="Tahoma"/>
          <w:sz w:val="16"/>
          <w:szCs w:val="16"/>
        </w:rPr>
        <w:t>:</w:t>
      </w:r>
    </w:p>
    <w:p w:rsidR="00683C38" w:rsidRDefault="00683C38" w:rsidP="00683C38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................................................................................................................................,</w:t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683C38" w:rsidRDefault="00683C38" w:rsidP="00683C38">
      <w:pPr>
        <w:numPr>
          <w:ilvl w:val="0"/>
          <w:numId w:val="32"/>
        </w:numPr>
        <w:tabs>
          <w:tab w:val="left" w:pos="426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Wybór naszej oferty:</w:t>
      </w:r>
    </w:p>
    <w:p w:rsidR="00683C38" w:rsidRDefault="00683C38" w:rsidP="00683C38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a) nie będzie prowadził do powstania u zamawiającego obowiązku podatkowego zgodnie z przepisami o podatku</w:t>
      </w:r>
    </w:p>
    <w:p w:rsidR="00683C38" w:rsidRDefault="00683C38" w:rsidP="00683C38">
      <w:pPr>
        <w:tabs>
          <w:tab w:val="num" w:pos="426"/>
        </w:tabs>
        <w:spacing w:line="360" w:lineRule="auto"/>
        <w:ind w:left="567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od towarów i usług* </w:t>
      </w:r>
    </w:p>
    <w:p w:rsidR="00683C38" w:rsidRDefault="00683C38" w:rsidP="00683C38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b) będzie prowadził do powstania u zamawiającego obowiązku podatkowego zgodnie z przepisami o podatku od towarów i usług. </w:t>
      </w:r>
    </w:p>
    <w:p w:rsidR="00683C38" w:rsidRDefault="00683C38" w:rsidP="00683C38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W związku z powyższym wskazujemy nazwę (rodzaj) towaru, którego dostawa będzie prowadzić do powstania obowiązku podatkowego: ……………………………………………………………….</w:t>
      </w:r>
    </w:p>
    <w:p w:rsidR="00683C38" w:rsidRDefault="00683C38" w:rsidP="00683C38">
      <w:pPr>
        <w:spacing w:line="360" w:lineRule="auto"/>
        <w:ind w:left="284" w:firstLine="283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oraz podajemy jego wartość bez kwoty podatku VAT: ……………………………………………………………...*</w:t>
      </w:r>
    </w:p>
    <w:p w:rsidR="00683C38" w:rsidRDefault="00683C38" w:rsidP="00683C38">
      <w:pPr>
        <w:spacing w:line="360" w:lineRule="auto"/>
        <w:ind w:left="76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„*” niepotrzebne skreślić</w:t>
      </w:r>
    </w:p>
    <w:p w:rsidR="00683C38" w:rsidRDefault="00683C38" w:rsidP="00683C38">
      <w:pPr>
        <w:spacing w:line="360" w:lineRule="auto"/>
        <w:ind w:left="74"/>
        <w:jc w:val="both"/>
        <w:rPr>
          <w:rFonts w:ascii="Tahoma" w:hAnsi="Tahoma" w:cs="Tahoma"/>
          <w:b/>
          <w:i/>
          <w:sz w:val="12"/>
          <w:szCs w:val="12"/>
        </w:rPr>
      </w:pPr>
      <w:r>
        <w:rPr>
          <w:rFonts w:ascii="Tahoma" w:hAnsi="Tahoma" w:cs="Tahoma"/>
          <w:b/>
          <w:i/>
          <w:sz w:val="12"/>
          <w:szCs w:val="12"/>
        </w:rPr>
        <w:t>UWAGA: powstanie u Zamawiającego obowiązku podatkowego ma zastosowanie w przypadku wewnątrzwspólnotowego nabycia towarów, mechanizmu odwróconego obciążenia i importu usług lub importu towarów.</w:t>
      </w:r>
    </w:p>
    <w:p w:rsidR="00683C38" w:rsidRDefault="00683C38" w:rsidP="00683C3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683C38" w:rsidTr="00683C3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Default="00683C38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Default="00683C3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683C38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683C38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E35A89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301A06" w:rsidRPr="00E35A89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E35A8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  <w:u w:val="dotted"/>
        </w:rPr>
        <w:tab/>
      </w:r>
      <w:r w:rsidRPr="00E35A89">
        <w:rPr>
          <w:rFonts w:ascii="Tahoma" w:hAnsi="Tahoma" w:cs="Tahoma"/>
          <w:sz w:val="16"/>
          <w:szCs w:val="16"/>
        </w:rPr>
        <w:t xml:space="preserve"> dnia </w:t>
      </w:r>
      <w:r w:rsidRPr="00E35A89">
        <w:rPr>
          <w:rFonts w:ascii="Tahoma" w:hAnsi="Tahoma" w:cs="Tahoma"/>
          <w:sz w:val="16"/>
          <w:szCs w:val="16"/>
          <w:u w:val="dotted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E35A8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  <w:vertAlign w:val="superscript"/>
        </w:rPr>
        <w:t>podpis osoby uprawnionej do składania oświa</w:t>
      </w:r>
      <w:r w:rsidRPr="00E35A89">
        <w:rPr>
          <w:rFonts w:ascii="Tahoma" w:hAnsi="Tahoma" w:cs="Tahoma"/>
          <w:sz w:val="16"/>
          <w:szCs w:val="16"/>
          <w:vertAlign w:val="superscript"/>
        </w:rPr>
        <w:t>d</w:t>
      </w:r>
      <w:r w:rsidRPr="00E35A89">
        <w:rPr>
          <w:rFonts w:ascii="Tahoma" w:hAnsi="Tahoma" w:cs="Tahoma"/>
          <w:sz w:val="16"/>
          <w:szCs w:val="16"/>
          <w:vertAlign w:val="superscript"/>
        </w:rPr>
        <w:t>czeń woli w imieniu Wykonawcy</w:t>
      </w:r>
    </w:p>
    <w:p w:rsidR="00E54E5A" w:rsidRPr="00E35A8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E35A8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7A1D" w:rsidRDefault="007A7A1D">
      <w:r>
        <w:separator/>
      </w:r>
    </w:p>
  </w:endnote>
  <w:endnote w:type="continuationSeparator" w:id="0">
    <w:p w:rsidR="007A7A1D" w:rsidRDefault="007A7A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3530" w:rsidRDefault="0025353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253530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3530" w:rsidRDefault="0025353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7A1D" w:rsidRDefault="007A7A1D">
      <w:r>
        <w:separator/>
      </w:r>
    </w:p>
  </w:footnote>
  <w:footnote w:type="continuationSeparator" w:id="0">
    <w:p w:rsidR="007A7A1D" w:rsidRDefault="007A7A1D">
      <w:r>
        <w:continuationSeparator/>
      </w:r>
    </w:p>
  </w:footnote>
  <w:footnote w:id="1">
    <w:p w:rsidR="00683C38" w:rsidRDefault="00683C38" w:rsidP="00683C38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3530" w:rsidRDefault="0025353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3530" w:rsidRDefault="0025353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3530" w:rsidRDefault="0025353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  <w:num w:numId="3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savePreviewPicture/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A7A1D"/>
    <w:rsid w:val="00036A09"/>
    <w:rsid w:val="000F18FA"/>
    <w:rsid w:val="00172873"/>
    <w:rsid w:val="00180C76"/>
    <w:rsid w:val="00253530"/>
    <w:rsid w:val="00267AD0"/>
    <w:rsid w:val="003016B9"/>
    <w:rsid w:val="00301A06"/>
    <w:rsid w:val="00306360"/>
    <w:rsid w:val="00354AC4"/>
    <w:rsid w:val="003B417C"/>
    <w:rsid w:val="003F4800"/>
    <w:rsid w:val="004569FD"/>
    <w:rsid w:val="00475250"/>
    <w:rsid w:val="004A5BB9"/>
    <w:rsid w:val="004E5E57"/>
    <w:rsid w:val="00545749"/>
    <w:rsid w:val="0055043A"/>
    <w:rsid w:val="00576E4F"/>
    <w:rsid w:val="00637863"/>
    <w:rsid w:val="006703E0"/>
    <w:rsid w:val="00683C38"/>
    <w:rsid w:val="00703495"/>
    <w:rsid w:val="00733F44"/>
    <w:rsid w:val="007A7A1D"/>
    <w:rsid w:val="00834F16"/>
    <w:rsid w:val="009739A3"/>
    <w:rsid w:val="00974624"/>
    <w:rsid w:val="00AB288E"/>
    <w:rsid w:val="00B21345"/>
    <w:rsid w:val="00B80988"/>
    <w:rsid w:val="00B87BB6"/>
    <w:rsid w:val="00C32A65"/>
    <w:rsid w:val="00C33979"/>
    <w:rsid w:val="00C57DDD"/>
    <w:rsid w:val="00C916FC"/>
    <w:rsid w:val="00C95F46"/>
    <w:rsid w:val="00CB1417"/>
    <w:rsid w:val="00CE5A29"/>
    <w:rsid w:val="00D860A6"/>
    <w:rsid w:val="00DF1415"/>
    <w:rsid w:val="00E35A89"/>
    <w:rsid w:val="00E47945"/>
    <w:rsid w:val="00E54E5A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rsid w:val="00301A0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F6C50A-8494-4C85-A9C4-23FEA37FA3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1650</Words>
  <Characters>9906</Characters>
  <Application>Microsoft Office Word</Application>
  <DocSecurity>0</DocSecurity>
  <Lines>82</Lines>
  <Paragraphs>23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>SPECYFIKACJA ISTOTNYCH WARUNKÓW ZAMÓWIENIA</vt:lpstr>
      <vt:lpstr>    Tel/fax……………………….;  e-mail………………………..</vt:lpstr>
      <vt:lpstr>    </vt:lpstr>
      <vt:lpstr>    FORMULARZ OFERTY</vt:lpstr>
    </vt:vector>
  </TitlesOfParts>
  <Company/>
  <LinksUpToDate>false</LinksUpToDate>
  <CharactersWithSpaces>11533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2001-01-24T12:21:00Z</cp:lastPrinted>
  <dcterms:created xsi:type="dcterms:W3CDTF">2017-08-10T08:02:00Z</dcterms:created>
  <dcterms:modified xsi:type="dcterms:W3CDTF">2017-08-10T08:02:00Z</dcterms:modified>
</cp:coreProperties>
</file>