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34A7C" w:rsidRPr="00F34A7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4A7C" w:rsidRPr="00F34A7C">
        <w:rPr>
          <w:b/>
          <w:sz w:val="24"/>
        </w:rPr>
        <w:t>ZP/DK-15/17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4A7C" w:rsidRPr="00F34A7C">
        <w:rPr>
          <w:b/>
        </w:rPr>
        <w:t>przetarg nieograniczony</w:t>
      </w:r>
      <w:r w:rsidR="00753DC1">
        <w:t xml:space="preserve"> na:</w:t>
      </w:r>
    </w:p>
    <w:p w:rsidR="0000184A" w:rsidRDefault="00F34A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4A7C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4A7C" w:rsidRPr="00F34A7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4A7C" w:rsidRPr="00F34A7C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4A7C" w:rsidRPr="00F34A7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1E1" w:rsidRDefault="00D811E1">
      <w:r>
        <w:separator/>
      </w:r>
    </w:p>
  </w:endnote>
  <w:endnote w:type="continuationSeparator" w:id="0">
    <w:p w:rsidR="00D811E1" w:rsidRDefault="00D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A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A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7C" w:rsidRDefault="00F34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1E1" w:rsidRDefault="00D811E1">
      <w:r>
        <w:separator/>
      </w:r>
    </w:p>
  </w:footnote>
  <w:footnote w:type="continuationSeparator" w:id="0">
    <w:p w:rsidR="00D811E1" w:rsidRDefault="00D811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7C" w:rsidRDefault="00F34A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7C" w:rsidRDefault="00F34A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7C" w:rsidRDefault="00F34A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1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11E1"/>
    <w:rsid w:val="00DD482A"/>
    <w:rsid w:val="00DE0396"/>
    <w:rsid w:val="00DE0405"/>
    <w:rsid w:val="00DE252B"/>
    <w:rsid w:val="00E37A20"/>
    <w:rsid w:val="00EB5766"/>
    <w:rsid w:val="00EC667E"/>
    <w:rsid w:val="00F34A7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F9DC2-8BE1-40C8-A227-9BCA451B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2017-08-10T08:00:00Z</dcterms:created>
  <dcterms:modified xsi:type="dcterms:W3CDTF">2017-08-10T08:00:00Z</dcterms:modified>
</cp:coreProperties>
</file>