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B1EB5" w:rsidRPr="007B1EB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B1EB5" w:rsidRPr="007B1EB5">
        <w:rPr>
          <w:rFonts w:ascii="Times New Roman" w:hAnsi="Times New Roman"/>
          <w:b/>
        </w:rPr>
        <w:t>ZP/RB-16/17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1EB5" w:rsidRPr="007B1EB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1EB5" w:rsidRPr="007B1EB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B1EB5" w:rsidRPr="007B1EB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1EB5" w:rsidRPr="007B1EB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B1EB5" w:rsidRPr="007B1EB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B1EB5" w:rsidRPr="007B1EB5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B1EB5" w:rsidRPr="007B1EB5">
        <w:rPr>
          <w:rFonts w:ascii="Times New Roman" w:hAnsi="Times New Roman"/>
          <w:b/>
          <w:sz w:val="24"/>
          <w:szCs w:val="24"/>
        </w:rPr>
        <w:t>Usunięcie przecieku na dachu ~500 m2 w budynku przy ul. Wały Dwernickiego 123  Wydział Zarządzania Politechnika Częstochowska.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7B1EB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B1EB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C74" w:rsidRDefault="00FB4C74" w:rsidP="0038231F">
      <w:pPr>
        <w:spacing w:after="0" w:line="240" w:lineRule="auto"/>
      </w:pPr>
      <w:r>
        <w:separator/>
      </w:r>
    </w:p>
  </w:endnote>
  <w:endnote w:type="continuationSeparator" w:id="0">
    <w:p w:rsidR="00FB4C74" w:rsidRDefault="00FB4C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B5" w:rsidRDefault="007B1E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337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337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B5" w:rsidRDefault="007B1E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C74" w:rsidRDefault="00FB4C74" w:rsidP="0038231F">
      <w:pPr>
        <w:spacing w:after="0" w:line="240" w:lineRule="auto"/>
      </w:pPr>
      <w:r>
        <w:separator/>
      </w:r>
    </w:p>
  </w:footnote>
  <w:footnote w:type="continuationSeparator" w:id="0">
    <w:p w:rsidR="00FB4C74" w:rsidRDefault="00FB4C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B5" w:rsidRDefault="007B1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B5" w:rsidRDefault="007B1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EB5" w:rsidRDefault="007B1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C7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37AC"/>
    <w:rsid w:val="00746532"/>
    <w:rsid w:val="00751725"/>
    <w:rsid w:val="00756C8F"/>
    <w:rsid w:val="00757EFB"/>
    <w:rsid w:val="007840F2"/>
    <w:rsid w:val="007936D6"/>
    <w:rsid w:val="007961C8"/>
    <w:rsid w:val="007B01C8"/>
    <w:rsid w:val="007B1EB5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4C74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26059C-DA32-434B-A2CF-946D206D4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C8536-62CB-456C-B3EE-C88939A11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2017-08-10T06:42:00Z</dcterms:created>
  <dcterms:modified xsi:type="dcterms:W3CDTF">2017-08-10T06:42:00Z</dcterms:modified>
</cp:coreProperties>
</file>