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 w:rsidP="008933C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 w:rsidP="008933C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 w:rsidP="008933CD">
      <w:pPr>
        <w:rPr>
          <w:color w:val="000000"/>
          <w:sz w:val="16"/>
          <w:szCs w:val="16"/>
        </w:rPr>
      </w:pPr>
    </w:p>
    <w:p w:rsidR="00C85A89" w:rsidRDefault="00C9385E" w:rsidP="008933CD">
      <w:pPr>
        <w:rPr>
          <w:b/>
          <w:bCs/>
          <w:color w:val="000000"/>
          <w:sz w:val="24"/>
        </w:rPr>
      </w:pPr>
      <w:r w:rsidRPr="00C9385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9385E" w:rsidP="008933CD">
      <w:pPr>
        <w:rPr>
          <w:color w:val="000000"/>
          <w:sz w:val="24"/>
        </w:rPr>
      </w:pPr>
      <w:r w:rsidRPr="00C9385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9385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9385E" w:rsidP="008933CD">
      <w:pPr>
        <w:rPr>
          <w:color w:val="000000"/>
          <w:sz w:val="24"/>
        </w:rPr>
      </w:pPr>
      <w:r w:rsidRPr="00C9385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9385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9385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 w:rsidP="008933CD">
      <w:pPr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9385E" w:rsidRPr="00C9385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9385E" w:rsidRPr="00C9385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 w:rsidP="008933CD">
      <w:pPr>
        <w:rPr>
          <w:color w:val="000000"/>
          <w:sz w:val="16"/>
          <w:szCs w:val="16"/>
          <w:lang w:val="en-US"/>
        </w:rPr>
      </w:pPr>
    </w:p>
    <w:p w:rsidR="00C85A89" w:rsidRDefault="00C85A89" w:rsidP="008933CD">
      <w:pPr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9385E" w:rsidRPr="00C9385E">
        <w:rPr>
          <w:b/>
          <w:color w:val="000000"/>
          <w:sz w:val="24"/>
        </w:rPr>
        <w:t>Dostawa 10 zestawów komputerów stacjonarnych dla Wydziału Inżynierii Mechanicznej i Informatyki Politechniki Częstochowskiej</w:t>
      </w:r>
      <w:r>
        <w:rPr>
          <w:color w:val="000000"/>
          <w:sz w:val="24"/>
        </w:rPr>
        <w:t>.</w:t>
      </w:r>
    </w:p>
    <w:p w:rsidR="00C85A89" w:rsidRDefault="00C85A89" w:rsidP="008933CD">
      <w:pPr>
        <w:rPr>
          <w:color w:val="000000"/>
          <w:sz w:val="16"/>
          <w:szCs w:val="16"/>
        </w:rPr>
      </w:pPr>
    </w:p>
    <w:p w:rsidR="00C85A89" w:rsidRDefault="00C85A89" w:rsidP="008933CD">
      <w:pPr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9385E" w:rsidTr="001D05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9385E" w:rsidRDefault="00C9385E" w:rsidP="008933CD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9385E">
              <w:rPr>
                <w:sz w:val="24"/>
              </w:rPr>
              <w:t>Dostawa 10 zestawów komputerów stacjonarnych dla Wydziału Inżynierii Mechanicznej i Informatyki Politechniki Częstochowskiej</w:t>
            </w:r>
          </w:p>
          <w:p w:rsidR="00C9385E" w:rsidRDefault="00C9385E" w:rsidP="008933CD">
            <w:pPr>
              <w:ind w:firstLine="284"/>
              <w:jc w:val="both"/>
              <w:rPr>
                <w:b/>
                <w:sz w:val="24"/>
              </w:rPr>
            </w:pPr>
            <w:r w:rsidRPr="00C9385E">
              <w:rPr>
                <w:b/>
                <w:sz w:val="24"/>
              </w:rPr>
              <w:t>ACOM Spółka Jawna Wanda Drzewiecka Anna Drzewiecka</w:t>
            </w:r>
          </w:p>
          <w:p w:rsidR="00C9385E" w:rsidRDefault="00C9385E" w:rsidP="008933CD">
            <w:pPr>
              <w:ind w:firstLine="284"/>
              <w:jc w:val="both"/>
              <w:rPr>
                <w:b/>
                <w:sz w:val="24"/>
              </w:rPr>
            </w:pPr>
            <w:r w:rsidRPr="00C9385E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C9385E">
              <w:rPr>
                <w:b/>
                <w:sz w:val="24"/>
              </w:rPr>
              <w:t>Częstochowa</w:t>
            </w:r>
          </w:p>
          <w:p w:rsidR="00C9385E" w:rsidRDefault="00C9385E" w:rsidP="008933CD">
            <w:pPr>
              <w:ind w:firstLine="284"/>
              <w:jc w:val="both"/>
              <w:rPr>
                <w:b/>
                <w:sz w:val="24"/>
              </w:rPr>
            </w:pPr>
            <w:r w:rsidRPr="00C9385E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</w:t>
            </w:r>
            <w:r w:rsidRPr="00C9385E">
              <w:rPr>
                <w:b/>
                <w:sz w:val="24"/>
              </w:rPr>
              <w:t>13/4A/B</w:t>
            </w:r>
          </w:p>
          <w:p w:rsidR="00C9385E" w:rsidRDefault="00C9385E" w:rsidP="008933CD">
            <w:pPr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9385E">
              <w:rPr>
                <w:b/>
                <w:sz w:val="24"/>
              </w:rPr>
              <w:t>31 783.20 zł</w:t>
            </w:r>
          </w:p>
          <w:p w:rsidR="00C9385E" w:rsidRPr="00253031" w:rsidRDefault="00C9385E" w:rsidP="008933CD">
            <w:pPr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9385E" w:rsidRDefault="00C9385E" w:rsidP="008933CD">
            <w:pPr>
              <w:ind w:left="254"/>
              <w:jc w:val="both"/>
              <w:rPr>
                <w:sz w:val="24"/>
              </w:rPr>
            </w:pPr>
            <w:r w:rsidRPr="00C9385E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 w:rsidP="008933CD">
      <w:pPr>
        <w:rPr>
          <w:color w:val="000000"/>
          <w:sz w:val="16"/>
          <w:szCs w:val="16"/>
        </w:rPr>
      </w:pPr>
    </w:p>
    <w:p w:rsidR="00D5444F" w:rsidRPr="00D5444F" w:rsidRDefault="00D5444F" w:rsidP="008933CD">
      <w:pPr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9385E" w:rsidRPr="00C63DA0" w:rsidTr="001D0593">
        <w:tc>
          <w:tcPr>
            <w:tcW w:w="54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9385E" w:rsidRPr="00C63DA0" w:rsidTr="001D0593">
        <w:tc>
          <w:tcPr>
            <w:tcW w:w="54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F.H.U. "HORYZONT" Krzysztof Lech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ul. 11 Listopada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38-300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Gorlice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97,14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97,14</w:t>
            </w:r>
          </w:p>
        </w:tc>
      </w:tr>
      <w:tr w:rsidR="00C9385E" w:rsidRPr="00C63DA0" w:rsidTr="001D0593">
        <w:tc>
          <w:tcPr>
            <w:tcW w:w="54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96,42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96,42</w:t>
            </w:r>
          </w:p>
        </w:tc>
      </w:tr>
      <w:tr w:rsidR="00C9385E" w:rsidRPr="00C63DA0" w:rsidTr="001D0593">
        <w:tc>
          <w:tcPr>
            <w:tcW w:w="54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ZYCOM Polska Sp. z o.o.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96,24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96,24</w:t>
            </w:r>
          </w:p>
        </w:tc>
      </w:tr>
      <w:tr w:rsidR="00C9385E" w:rsidRPr="00C63DA0" w:rsidTr="001D0593">
        <w:tc>
          <w:tcPr>
            <w:tcW w:w="54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ALLTECH Spółka Jawna Z. Pająk, A. Pająk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09-407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Płock</w:t>
            </w:r>
          </w:p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385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79,51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9385E" w:rsidRPr="00C63DA0" w:rsidRDefault="00C9385E" w:rsidP="008933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85E">
              <w:rPr>
                <w:rFonts w:ascii="Times New Roman" w:hAnsi="Times New Roman" w:cs="Times New Roman"/>
                <w:sz w:val="18"/>
                <w:szCs w:val="18"/>
              </w:rPr>
              <w:t xml:space="preserve">  79,51</w:t>
            </w:r>
          </w:p>
        </w:tc>
      </w:tr>
    </w:tbl>
    <w:p w:rsidR="00C85A89" w:rsidRDefault="00C85A89" w:rsidP="008933CD">
      <w:pPr>
        <w:rPr>
          <w:color w:val="000000"/>
          <w:sz w:val="16"/>
          <w:szCs w:val="16"/>
        </w:rPr>
      </w:pPr>
    </w:p>
    <w:p w:rsidR="00C85A89" w:rsidRDefault="00C85A89" w:rsidP="008933CD">
      <w:pPr>
        <w:rPr>
          <w:color w:val="000000"/>
          <w:sz w:val="16"/>
          <w:szCs w:val="16"/>
        </w:rPr>
      </w:pPr>
    </w:p>
    <w:p w:rsidR="00C85A89" w:rsidRDefault="00C9385E" w:rsidP="008933CD">
      <w:pPr>
        <w:pStyle w:val="Nagwek"/>
        <w:tabs>
          <w:tab w:val="clear" w:pos="4536"/>
        </w:tabs>
        <w:jc w:val="both"/>
        <w:rPr>
          <w:sz w:val="24"/>
        </w:rPr>
      </w:pPr>
      <w:r w:rsidRPr="00C9385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9385E">
        <w:rPr>
          <w:sz w:val="24"/>
        </w:rPr>
        <w:t>2017-08-10</w:t>
      </w:r>
    </w:p>
    <w:p w:rsidR="00C85A89" w:rsidRDefault="00C85A89" w:rsidP="008933CD">
      <w:pPr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E82" w:rsidRDefault="008A6E82">
      <w:r>
        <w:separator/>
      </w:r>
    </w:p>
  </w:endnote>
  <w:endnote w:type="continuationSeparator" w:id="0">
    <w:p w:rsidR="008A6E82" w:rsidRDefault="008A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5E" w:rsidRDefault="00C938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33C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33C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5E" w:rsidRDefault="00C938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E82" w:rsidRDefault="008A6E82">
      <w:r>
        <w:separator/>
      </w:r>
    </w:p>
  </w:footnote>
  <w:footnote w:type="continuationSeparator" w:id="0">
    <w:p w:rsidR="008A6E82" w:rsidRDefault="008A6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5E" w:rsidRDefault="00C938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5E" w:rsidRDefault="00C938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5E" w:rsidRDefault="00C938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E82"/>
    <w:rsid w:val="00140696"/>
    <w:rsid w:val="00253031"/>
    <w:rsid w:val="00377700"/>
    <w:rsid w:val="005C147E"/>
    <w:rsid w:val="007118AF"/>
    <w:rsid w:val="007124E4"/>
    <w:rsid w:val="00745012"/>
    <w:rsid w:val="0087722C"/>
    <w:rsid w:val="008933CD"/>
    <w:rsid w:val="008A6E82"/>
    <w:rsid w:val="00987E41"/>
    <w:rsid w:val="00C63DA0"/>
    <w:rsid w:val="00C85A89"/>
    <w:rsid w:val="00C9385E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33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933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2017-08-10T10:11:00Z</cp:lastPrinted>
  <dcterms:created xsi:type="dcterms:W3CDTF">2017-08-10T10:11:00Z</dcterms:created>
  <dcterms:modified xsi:type="dcterms:W3CDTF">2017-08-10T10:11:00Z</dcterms:modified>
</cp:coreProperties>
</file>