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A450B" w:rsidRPr="004A450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A450B" w:rsidRPr="004A450B">
        <w:rPr>
          <w:b/>
          <w:sz w:val="24"/>
        </w:rPr>
        <w:t>ZP/RB-15/17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A450B" w:rsidRPr="004A450B">
        <w:rPr>
          <w:b/>
        </w:rPr>
        <w:t>przetarg nieograniczony</w:t>
      </w:r>
      <w:r w:rsidR="00753DC1">
        <w:t xml:space="preserve"> na:</w:t>
      </w:r>
    </w:p>
    <w:p w:rsidR="0000184A" w:rsidRDefault="004A450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A450B">
        <w:rPr>
          <w:b/>
          <w:sz w:val="24"/>
          <w:szCs w:val="24"/>
        </w:rPr>
        <w:t>Naprawa pokrycia dachu DS Maluch oraz naprawa zadaszenia wejścia do budynku DS Maluch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A450B" w:rsidRPr="004A450B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A450B" w:rsidRPr="004A450B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A450B" w:rsidRPr="004A450B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B96" w:rsidRDefault="00812B96">
      <w:r>
        <w:separator/>
      </w:r>
    </w:p>
  </w:endnote>
  <w:endnote w:type="continuationSeparator" w:id="0">
    <w:p w:rsidR="00812B96" w:rsidRDefault="00812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45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45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0B" w:rsidRDefault="004A45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B96" w:rsidRDefault="00812B96">
      <w:r>
        <w:separator/>
      </w:r>
    </w:p>
  </w:footnote>
  <w:footnote w:type="continuationSeparator" w:id="0">
    <w:p w:rsidR="00812B96" w:rsidRDefault="00812B9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0B" w:rsidRDefault="004A45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0B" w:rsidRDefault="004A45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0B" w:rsidRDefault="004A45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2B9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A450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2B96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859432-863E-4B81-8BDA-EE2E9BD04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EE6E-8F4A-4FE6-98DC-961B357E6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2017-08-08T07:17:00Z</dcterms:created>
  <dcterms:modified xsi:type="dcterms:W3CDTF">2017-08-08T07:17:00Z</dcterms:modified>
</cp:coreProperties>
</file>