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7B2F56" w:rsidRPr="007B2F5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B2F56" w:rsidRPr="007B2F56">
        <w:rPr>
          <w:rFonts w:ascii="Times New Roman" w:hAnsi="Times New Roman"/>
          <w:b/>
        </w:rPr>
        <w:t>ZP/RB-15/17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2F56" w:rsidRPr="007B2F5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2F56" w:rsidRPr="007B2F5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B2F56" w:rsidRPr="007B2F5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2F56" w:rsidRPr="007B2F5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B2F56" w:rsidRPr="007B2F56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B2F56" w:rsidRPr="007B2F56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B2F56" w:rsidRPr="007B2F56">
        <w:rPr>
          <w:rFonts w:ascii="Times New Roman" w:hAnsi="Times New Roman"/>
          <w:b/>
          <w:sz w:val="24"/>
          <w:szCs w:val="24"/>
        </w:rPr>
        <w:t>Naprawa pokrycia dachu DS Maluch oraz naprawa zadaszenia wejścia do budynku DS Maluch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B2F5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B2F56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2E9" w:rsidRDefault="003002E9" w:rsidP="0038231F">
      <w:pPr>
        <w:spacing w:after="0" w:line="240" w:lineRule="auto"/>
      </w:pPr>
      <w:r>
        <w:separator/>
      </w:r>
    </w:p>
  </w:endnote>
  <w:endnote w:type="continuationSeparator" w:id="0">
    <w:p w:rsidR="003002E9" w:rsidRDefault="003002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F56" w:rsidRDefault="007B2F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2F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2F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F56" w:rsidRDefault="007B2F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2E9" w:rsidRDefault="003002E9" w:rsidP="0038231F">
      <w:pPr>
        <w:spacing w:after="0" w:line="240" w:lineRule="auto"/>
      </w:pPr>
      <w:r>
        <w:separator/>
      </w:r>
    </w:p>
  </w:footnote>
  <w:footnote w:type="continuationSeparator" w:id="0">
    <w:p w:rsidR="003002E9" w:rsidRDefault="003002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F56" w:rsidRDefault="007B2F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F56" w:rsidRDefault="007B2F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F56" w:rsidRDefault="007B2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2E9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02E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F56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F1AAA8F-7889-4A75-B67F-8A2BDEC88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BAA47-60AE-4738-BB7A-61103EF69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2017-08-08T07:16:00Z</dcterms:created>
  <dcterms:modified xsi:type="dcterms:W3CDTF">2017-08-08T07:16:00Z</dcterms:modified>
</cp:coreProperties>
</file>