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81768" w:rsidRPr="00C8176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81768" w:rsidRPr="00C81768">
        <w:rPr>
          <w:rFonts w:ascii="Times New Roman" w:hAnsi="Times New Roman"/>
          <w:b/>
        </w:rPr>
        <w:t>ZP/RB-14/17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1768" w:rsidRPr="00C8176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1768" w:rsidRPr="00C8176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81768" w:rsidRPr="00C8176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1768" w:rsidRPr="00C8176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81768" w:rsidRPr="00C8176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C81768" w:rsidRPr="00C81768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C81768" w:rsidRPr="00C81768">
        <w:rPr>
          <w:rFonts w:ascii="Times New Roman" w:hAnsi="Times New Roman"/>
          <w:b/>
          <w:sz w:val="24"/>
          <w:szCs w:val="24"/>
        </w:rPr>
        <w:t>Remont powłoki malarskiej ciągów komunikacyjnych na poziomie parteru i I piętra w budynku Głównym Wydziału Zarządzania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C8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B0B" w:rsidRDefault="007E7B0B" w:rsidP="0038231F">
      <w:pPr>
        <w:spacing w:after="0" w:line="240" w:lineRule="auto"/>
      </w:pPr>
      <w:r>
        <w:separator/>
      </w:r>
    </w:p>
  </w:endnote>
  <w:endnote w:type="continuationSeparator" w:id="0">
    <w:p w:rsidR="007E7B0B" w:rsidRDefault="007E7B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768" w:rsidRDefault="00C817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35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35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768" w:rsidRDefault="00C8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B0B" w:rsidRDefault="007E7B0B" w:rsidP="0038231F">
      <w:pPr>
        <w:spacing w:after="0" w:line="240" w:lineRule="auto"/>
      </w:pPr>
      <w:r>
        <w:separator/>
      </w:r>
    </w:p>
  </w:footnote>
  <w:footnote w:type="continuationSeparator" w:id="0">
    <w:p w:rsidR="007E7B0B" w:rsidRDefault="007E7B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768" w:rsidRDefault="00C81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768" w:rsidRDefault="00C81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768" w:rsidRDefault="00C817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B0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B0B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3505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1768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627F0F-6AB0-4F56-921E-41F96097F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E2D42-99E6-48A4-A7DB-74A4332CC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2017-08-01T06:23:00Z</dcterms:created>
  <dcterms:modified xsi:type="dcterms:W3CDTF">2017-08-01T06:23:00Z</dcterms:modified>
</cp:coreProperties>
</file>