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F366BF">
      <w:pPr>
        <w:rPr>
          <w:b/>
          <w:bCs/>
          <w:sz w:val="24"/>
        </w:rPr>
      </w:pPr>
      <w:r w:rsidRPr="00F366BF">
        <w:rPr>
          <w:b/>
          <w:bCs/>
          <w:sz w:val="24"/>
        </w:rPr>
        <w:t>Politechnika Częstochowska</w:t>
      </w:r>
    </w:p>
    <w:p w:rsidR="00EF1037" w:rsidRDefault="00F366BF">
      <w:pPr>
        <w:rPr>
          <w:b/>
          <w:bCs/>
          <w:sz w:val="24"/>
        </w:rPr>
      </w:pPr>
      <w:r w:rsidRPr="00F366BF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F366BF">
        <w:rPr>
          <w:b/>
          <w:bCs/>
          <w:sz w:val="24"/>
        </w:rPr>
        <w:t>69</w:t>
      </w:r>
    </w:p>
    <w:p w:rsidR="00EF1037" w:rsidRDefault="00F366BF">
      <w:pPr>
        <w:rPr>
          <w:b/>
          <w:bCs/>
          <w:sz w:val="24"/>
        </w:rPr>
      </w:pPr>
      <w:r w:rsidRPr="00F366BF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F366BF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</w:t>
      </w:r>
      <w:proofErr w:type="gramStart"/>
      <w:r>
        <w:rPr>
          <w:b/>
          <w:bCs/>
          <w:sz w:val="24"/>
        </w:rPr>
        <w:t>dz</w:t>
      </w:r>
      <w:proofErr w:type="gramEnd"/>
      <w:r>
        <w:rPr>
          <w:b/>
          <w:bCs/>
          <w:sz w:val="24"/>
        </w:rPr>
        <w:t xml:space="preserve">. RK- </w:t>
      </w:r>
      <w:r w:rsidR="00315574">
        <w:rPr>
          <w:b/>
          <w:bCs/>
          <w:sz w:val="24"/>
        </w:rPr>
        <w:t>458</w:t>
      </w:r>
      <w:r>
        <w:rPr>
          <w:b/>
          <w:bCs/>
          <w:sz w:val="24"/>
        </w:rPr>
        <w:t xml:space="preserve">/ </w:t>
      </w:r>
      <w:r w:rsidR="00315574">
        <w:rPr>
          <w:b/>
          <w:bCs/>
          <w:sz w:val="24"/>
        </w:rPr>
        <w:t>17</w:t>
      </w:r>
      <w:r w:rsidR="00EF1037">
        <w:rPr>
          <w:sz w:val="24"/>
        </w:rPr>
        <w:tab/>
        <w:t xml:space="preserve"> </w:t>
      </w:r>
      <w:r w:rsidR="00F366BF" w:rsidRPr="00F366BF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F366BF" w:rsidRPr="00F366BF">
        <w:rPr>
          <w:sz w:val="24"/>
        </w:rPr>
        <w:t>2017-07-31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  <w:r w:rsidR="00856703">
        <w:rPr>
          <w:rFonts w:ascii="Times New Roman" w:hAnsi="Times New Roman"/>
        </w:rPr>
        <w:t xml:space="preserve"> i przedłużenie </w:t>
      </w:r>
      <w:r w:rsidR="00427687">
        <w:rPr>
          <w:rFonts w:ascii="Times New Roman" w:hAnsi="Times New Roman"/>
        </w:rPr>
        <w:t xml:space="preserve">terminu </w:t>
      </w:r>
      <w:r w:rsidR="00856703">
        <w:rPr>
          <w:rFonts w:ascii="Times New Roman" w:hAnsi="Times New Roman"/>
        </w:rPr>
        <w:t xml:space="preserve">otwarcia ofert 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proofErr w:type="gramStart"/>
      <w:r w:rsidR="00F366BF" w:rsidRPr="00F366BF">
        <w:rPr>
          <w:bCs/>
          <w:sz w:val="24"/>
        </w:rPr>
        <w:t>Dostawa  serwera</w:t>
      </w:r>
      <w:proofErr w:type="gramEnd"/>
      <w:r w:rsidR="00F366BF" w:rsidRPr="00F366BF">
        <w:rPr>
          <w:bCs/>
          <w:sz w:val="24"/>
        </w:rPr>
        <w:t xml:space="preserve"> komputerowego dla Wydziału Inżynierii Produkcji i Technologii Materiałów Politechniki Częstochowskiej</w:t>
      </w:r>
      <w:r>
        <w:rPr>
          <w:bCs/>
          <w:sz w:val="24"/>
        </w:rPr>
        <w:t xml:space="preserve"> (</w:t>
      </w:r>
      <w:r w:rsidR="00F366BF" w:rsidRPr="00F366BF">
        <w:rPr>
          <w:bCs/>
          <w:sz w:val="24"/>
        </w:rPr>
        <w:t>przetarg nieograniczony</w:t>
      </w:r>
      <w:r>
        <w:rPr>
          <w:bCs/>
          <w:sz w:val="24"/>
        </w:rPr>
        <w:t>).</w:t>
      </w:r>
      <w:r w:rsidR="00A84975">
        <w:rPr>
          <w:bCs/>
          <w:sz w:val="24"/>
        </w:rPr>
        <w:t xml:space="preserve"> </w:t>
      </w:r>
      <w:r w:rsidR="00F366BF" w:rsidRPr="00F366BF">
        <w:rPr>
          <w:b/>
          <w:bCs/>
          <w:sz w:val="24"/>
        </w:rPr>
        <w:t>ZP/DK-14/17</w:t>
      </w:r>
      <w:r w:rsidR="00161179">
        <w:rPr>
          <w:b/>
        </w:rPr>
        <w:t xml:space="preserve"> </w:t>
      </w:r>
    </w:p>
    <w:p w:rsidR="00EF1037" w:rsidRDefault="00EF1037" w:rsidP="00856703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</w:t>
      </w:r>
      <w:proofErr w:type="gramStart"/>
      <w:r w:rsidR="00D248D2">
        <w:rPr>
          <w:sz w:val="24"/>
        </w:rPr>
        <w:t>z</w:t>
      </w:r>
      <w:proofErr w:type="gramEnd"/>
      <w:r w:rsidR="00D248D2">
        <w:rPr>
          <w:sz w:val="24"/>
        </w:rPr>
        <w:t xml:space="preserve">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366BF" w:rsidRPr="00F366B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proofErr w:type="gramStart"/>
      <w:r w:rsidR="00F366BF" w:rsidRPr="00F366BF">
        <w:rPr>
          <w:b/>
          <w:sz w:val="24"/>
          <w:szCs w:val="22"/>
        </w:rPr>
        <w:t>Dostawa  serwera</w:t>
      </w:r>
      <w:proofErr w:type="gramEnd"/>
      <w:r w:rsidR="00F366BF" w:rsidRPr="00F366BF">
        <w:rPr>
          <w:b/>
          <w:sz w:val="24"/>
          <w:szCs w:val="22"/>
        </w:rPr>
        <w:t xml:space="preserve"> komputerowego dla Wydziału Inżynierii Produkcji i Technologii Materiałów Politechniki Częstochowskiej</w:t>
      </w:r>
      <w:r>
        <w:rPr>
          <w:sz w:val="24"/>
          <w:szCs w:val="22"/>
        </w:rPr>
        <w:t>, dokonuje zmian zapisów w specyfikacji istotnych warunków zamówienia</w:t>
      </w:r>
      <w:r w:rsidR="00074EED">
        <w:rPr>
          <w:sz w:val="24"/>
          <w:szCs w:val="22"/>
        </w:rPr>
        <w:t xml:space="preserve"> </w:t>
      </w:r>
      <w:r w:rsidR="00856703">
        <w:rPr>
          <w:sz w:val="24"/>
          <w:szCs w:val="22"/>
        </w:rPr>
        <w:t>poprzez zmianę opisu przedmiotu zamówienia w następujący sposób:</w:t>
      </w:r>
    </w:p>
    <w:p w:rsidR="00856703" w:rsidRPr="00427687" w:rsidRDefault="000B0CC9" w:rsidP="00856703">
      <w:pPr>
        <w:spacing w:before="120" w:after="120" w:line="360" w:lineRule="auto"/>
        <w:ind w:firstLine="567"/>
        <w:jc w:val="both"/>
        <w:rPr>
          <w:b/>
          <w:sz w:val="24"/>
          <w:szCs w:val="22"/>
          <w:u w:val="single"/>
        </w:rPr>
      </w:pPr>
      <w:proofErr w:type="gramStart"/>
      <w:r w:rsidRPr="00427687">
        <w:rPr>
          <w:b/>
          <w:sz w:val="24"/>
          <w:szCs w:val="22"/>
          <w:u w:val="single"/>
        </w:rPr>
        <w:t>-w  SIWZ</w:t>
      </w:r>
      <w:proofErr w:type="gramEnd"/>
      <w:r w:rsidRPr="00427687">
        <w:rPr>
          <w:b/>
          <w:sz w:val="24"/>
          <w:szCs w:val="22"/>
          <w:u w:val="single"/>
        </w:rPr>
        <w:t xml:space="preserve"> było: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 xml:space="preserve">Komputery wysokowydajne, 30231300-0 - Monitory ekranowe 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 xml:space="preserve">Opis: / ilość </w:t>
      </w:r>
      <w:proofErr w:type="gramStart"/>
      <w:r w:rsidRPr="000B0CC9">
        <w:rPr>
          <w:sz w:val="24"/>
          <w:szCs w:val="22"/>
        </w:rPr>
        <w:t xml:space="preserve">zestawów:  1 </w:t>
      </w:r>
      <w:proofErr w:type="spellStart"/>
      <w:r w:rsidRPr="000B0CC9">
        <w:rPr>
          <w:sz w:val="24"/>
          <w:szCs w:val="22"/>
        </w:rPr>
        <w:t>kpl</w:t>
      </w:r>
      <w:proofErr w:type="spellEnd"/>
      <w:proofErr w:type="gramEnd"/>
      <w:r w:rsidRPr="000B0CC9">
        <w:rPr>
          <w:sz w:val="24"/>
          <w:szCs w:val="22"/>
        </w:rPr>
        <w:t>. /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Klasa komputera: desktop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Cechy wymagane: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</w:r>
      <w:proofErr w:type="gramStart"/>
      <w:r w:rsidRPr="000B0CC9">
        <w:rPr>
          <w:sz w:val="24"/>
          <w:szCs w:val="22"/>
        </w:rPr>
        <w:t>Procesor: co</w:t>
      </w:r>
      <w:proofErr w:type="gramEnd"/>
      <w:r w:rsidRPr="000B0CC9">
        <w:rPr>
          <w:sz w:val="24"/>
          <w:szCs w:val="22"/>
        </w:rPr>
        <w:t xml:space="preserve"> najmniej 8 rdzeni minimum 3.2 </w:t>
      </w:r>
      <w:proofErr w:type="spellStart"/>
      <w:r w:rsidRPr="000B0CC9">
        <w:rPr>
          <w:sz w:val="24"/>
          <w:szCs w:val="22"/>
        </w:rPr>
        <w:t>GHz</w:t>
      </w:r>
      <w:proofErr w:type="spellEnd"/>
      <w:r w:rsidRPr="000B0CC9">
        <w:rPr>
          <w:sz w:val="24"/>
          <w:szCs w:val="22"/>
        </w:rPr>
        <w:t xml:space="preserve">, pamięć podręczna </w:t>
      </w:r>
      <w:proofErr w:type="gramStart"/>
      <w:r w:rsidRPr="000B0CC9">
        <w:rPr>
          <w:sz w:val="24"/>
          <w:szCs w:val="22"/>
        </w:rPr>
        <w:t>L3 co</w:t>
      </w:r>
      <w:proofErr w:type="gramEnd"/>
      <w:r w:rsidRPr="000B0CC9">
        <w:rPr>
          <w:sz w:val="24"/>
          <w:szCs w:val="22"/>
        </w:rPr>
        <w:t xml:space="preserve"> najmniej 16 MB, średni CPU Mark min. 14000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 xml:space="preserve">Pamięć zainstalowana: min. 32 GB, min.DDR4, min (2400 </w:t>
      </w:r>
      <w:proofErr w:type="spellStart"/>
      <w:r w:rsidRPr="000B0CC9">
        <w:rPr>
          <w:sz w:val="24"/>
          <w:szCs w:val="22"/>
        </w:rPr>
        <w:t>Mhz</w:t>
      </w:r>
      <w:proofErr w:type="spellEnd"/>
      <w:r w:rsidRPr="000B0CC9">
        <w:rPr>
          <w:sz w:val="24"/>
          <w:szCs w:val="22"/>
        </w:rPr>
        <w:t>)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 xml:space="preserve">Dysk twardy: pojemność </w:t>
      </w:r>
      <w:proofErr w:type="gramStart"/>
      <w:r w:rsidRPr="000B0CC9">
        <w:rPr>
          <w:sz w:val="24"/>
          <w:szCs w:val="22"/>
        </w:rPr>
        <w:t>minimum  500 GB</w:t>
      </w:r>
      <w:proofErr w:type="gramEnd"/>
      <w:r w:rsidRPr="000B0CC9">
        <w:rPr>
          <w:sz w:val="24"/>
          <w:szCs w:val="22"/>
        </w:rPr>
        <w:t>, SSD,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lastRenderedPageBreak/>
        <w:t>"</w:t>
      </w:r>
      <w:r w:rsidRPr="000B0CC9">
        <w:rPr>
          <w:sz w:val="24"/>
          <w:szCs w:val="22"/>
        </w:rPr>
        <w:tab/>
        <w:t>Dysk twardy: pojemność minimum 1 TB, SATA,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 xml:space="preserve">Karta graficzna: niezintegrowana, zapewniająca parametry </w:t>
      </w:r>
      <w:proofErr w:type="spellStart"/>
      <w:r w:rsidRPr="000B0CC9">
        <w:rPr>
          <w:sz w:val="24"/>
          <w:szCs w:val="22"/>
        </w:rPr>
        <w:t>FullHD</w:t>
      </w:r>
      <w:proofErr w:type="spellEnd"/>
      <w:r w:rsidRPr="000B0CC9">
        <w:rPr>
          <w:sz w:val="24"/>
          <w:szCs w:val="22"/>
        </w:rPr>
        <w:t xml:space="preserve"> z własną pamięcią GDDR5 o pojemności nie mniejszej niż 8GB, osiągi - średnia min. 15000 w 3D Mark - </w:t>
      </w:r>
      <w:proofErr w:type="spellStart"/>
      <w:r w:rsidRPr="000B0CC9">
        <w:rPr>
          <w:sz w:val="24"/>
          <w:szCs w:val="22"/>
        </w:rPr>
        <w:t>Fire</w:t>
      </w:r>
      <w:proofErr w:type="spellEnd"/>
      <w:r w:rsidRPr="000B0CC9">
        <w:rPr>
          <w:sz w:val="24"/>
          <w:szCs w:val="22"/>
        </w:rPr>
        <w:t xml:space="preserve"> </w:t>
      </w:r>
      <w:proofErr w:type="spellStart"/>
      <w:r w:rsidRPr="000B0CC9">
        <w:rPr>
          <w:sz w:val="24"/>
          <w:szCs w:val="22"/>
        </w:rPr>
        <w:t>Strike</w:t>
      </w:r>
      <w:proofErr w:type="spellEnd"/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 xml:space="preserve">Karta dźwiękowa: zgodny z High </w:t>
      </w:r>
      <w:proofErr w:type="spellStart"/>
      <w:r w:rsidRPr="000B0CC9">
        <w:rPr>
          <w:sz w:val="24"/>
          <w:szCs w:val="22"/>
        </w:rPr>
        <w:t>Definition</w:t>
      </w:r>
      <w:proofErr w:type="spellEnd"/>
      <w:r w:rsidRPr="000B0CC9">
        <w:rPr>
          <w:sz w:val="24"/>
          <w:szCs w:val="22"/>
        </w:rPr>
        <w:t xml:space="preserve"> Audio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Wbudowane urządzenia komunikacyjne: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>LAN 1Gbps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Złącza urządzeń zewnętrznych: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 xml:space="preserve">wyjścia video: VGA: </w:t>
      </w:r>
      <w:proofErr w:type="spellStart"/>
      <w:r w:rsidRPr="000B0CC9">
        <w:rPr>
          <w:sz w:val="24"/>
          <w:szCs w:val="22"/>
        </w:rPr>
        <w:t>D-sub</w:t>
      </w:r>
      <w:proofErr w:type="spellEnd"/>
      <w:r w:rsidRPr="000B0CC9">
        <w:rPr>
          <w:sz w:val="24"/>
          <w:szCs w:val="22"/>
        </w:rPr>
        <w:t>, HDMI,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 xml:space="preserve">USB: minimum 1x port USB 3.0 </w:t>
      </w:r>
      <w:proofErr w:type="gramStart"/>
      <w:r w:rsidRPr="000B0CC9">
        <w:rPr>
          <w:sz w:val="24"/>
          <w:szCs w:val="22"/>
        </w:rPr>
        <w:t>oraz</w:t>
      </w:r>
      <w:proofErr w:type="gramEnd"/>
      <w:r w:rsidRPr="000B0CC9">
        <w:rPr>
          <w:sz w:val="24"/>
          <w:szCs w:val="22"/>
        </w:rPr>
        <w:t xml:space="preserve"> minimum 2x port USB 2.0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>1x wyjście słuchawkowe, 1x wejście mikrofonowe stereo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Oprogramowanie zainstalowane: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>zainstalowany system operacyjny: Microsoft Windows 10 64bit PL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Urządzenia peryferyjne: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>monitor LCD - dane techniczne: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proofErr w:type="gramStart"/>
      <w:r w:rsidRPr="000B0CC9">
        <w:rPr>
          <w:sz w:val="24"/>
          <w:szCs w:val="22"/>
        </w:rPr>
        <w:t>o</w:t>
      </w:r>
      <w:proofErr w:type="gramEnd"/>
      <w:r w:rsidRPr="000B0CC9">
        <w:rPr>
          <w:sz w:val="24"/>
          <w:szCs w:val="22"/>
        </w:rPr>
        <w:tab/>
        <w:t>przekątna ekranu - min. 27",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proofErr w:type="gramStart"/>
      <w:r w:rsidRPr="000B0CC9">
        <w:rPr>
          <w:sz w:val="24"/>
          <w:szCs w:val="22"/>
        </w:rPr>
        <w:t>o</w:t>
      </w:r>
      <w:proofErr w:type="gramEnd"/>
      <w:r w:rsidRPr="000B0CC9">
        <w:rPr>
          <w:sz w:val="24"/>
          <w:szCs w:val="22"/>
        </w:rPr>
        <w:tab/>
        <w:t>proporcje ekrany - 16:9,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proofErr w:type="gramStart"/>
      <w:r w:rsidRPr="000B0CC9">
        <w:rPr>
          <w:sz w:val="24"/>
          <w:szCs w:val="22"/>
        </w:rPr>
        <w:t>o</w:t>
      </w:r>
      <w:proofErr w:type="gramEnd"/>
      <w:r w:rsidRPr="000B0CC9">
        <w:rPr>
          <w:sz w:val="24"/>
          <w:szCs w:val="22"/>
        </w:rPr>
        <w:tab/>
        <w:t>typ matrycy - LED,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proofErr w:type="gramStart"/>
      <w:r w:rsidRPr="000B0CC9">
        <w:rPr>
          <w:sz w:val="24"/>
          <w:szCs w:val="22"/>
        </w:rPr>
        <w:t>o</w:t>
      </w:r>
      <w:proofErr w:type="gramEnd"/>
      <w:r w:rsidRPr="000B0CC9">
        <w:rPr>
          <w:sz w:val="24"/>
          <w:szCs w:val="22"/>
        </w:rPr>
        <w:tab/>
        <w:t xml:space="preserve">czas reakcji - maksymalnie 5 </w:t>
      </w:r>
      <w:proofErr w:type="spellStart"/>
      <w:r w:rsidRPr="000B0CC9">
        <w:rPr>
          <w:sz w:val="24"/>
          <w:szCs w:val="22"/>
        </w:rPr>
        <w:t>ms</w:t>
      </w:r>
      <w:proofErr w:type="spellEnd"/>
      <w:r w:rsidRPr="000B0CC9">
        <w:rPr>
          <w:sz w:val="24"/>
          <w:szCs w:val="22"/>
        </w:rPr>
        <w:t>,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proofErr w:type="gramStart"/>
      <w:r w:rsidRPr="000B0CC9">
        <w:rPr>
          <w:sz w:val="24"/>
          <w:szCs w:val="22"/>
        </w:rPr>
        <w:t>o</w:t>
      </w:r>
      <w:proofErr w:type="gramEnd"/>
      <w:r w:rsidRPr="000B0CC9">
        <w:rPr>
          <w:sz w:val="24"/>
          <w:szCs w:val="22"/>
        </w:rPr>
        <w:tab/>
        <w:t>wejście VGA oraz HDMI,</w:t>
      </w:r>
    </w:p>
    <w:p w:rsidR="000B0CC9" w:rsidRPr="000B0CC9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 xml:space="preserve">mysz bezprzewodowa, "laser </w:t>
      </w:r>
      <w:proofErr w:type="spellStart"/>
      <w:r w:rsidRPr="000B0CC9">
        <w:rPr>
          <w:sz w:val="24"/>
          <w:szCs w:val="22"/>
        </w:rPr>
        <w:t>optical</w:t>
      </w:r>
      <w:proofErr w:type="spellEnd"/>
      <w:r w:rsidRPr="000B0CC9">
        <w:rPr>
          <w:sz w:val="24"/>
          <w:szCs w:val="22"/>
        </w:rPr>
        <w:t xml:space="preserve"> pointer"</w:t>
      </w:r>
    </w:p>
    <w:p w:rsidR="00856703" w:rsidRDefault="000B0CC9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0B0CC9">
        <w:rPr>
          <w:sz w:val="24"/>
          <w:szCs w:val="22"/>
        </w:rPr>
        <w:t>"</w:t>
      </w:r>
      <w:r w:rsidRPr="000B0CC9">
        <w:rPr>
          <w:sz w:val="24"/>
          <w:szCs w:val="22"/>
        </w:rPr>
        <w:tab/>
        <w:t xml:space="preserve">klawiatura - standardowa 101 </w:t>
      </w:r>
      <w:proofErr w:type="gramStart"/>
      <w:r w:rsidRPr="000B0CC9">
        <w:rPr>
          <w:sz w:val="24"/>
          <w:szCs w:val="22"/>
        </w:rPr>
        <w:t>klawiszy</w:t>
      </w:r>
      <w:proofErr w:type="gramEnd"/>
      <w:r w:rsidRPr="000B0CC9">
        <w:rPr>
          <w:sz w:val="24"/>
          <w:szCs w:val="22"/>
        </w:rPr>
        <w:t xml:space="preserve"> (stonowana kolorystyka C)</w:t>
      </w:r>
    </w:p>
    <w:p w:rsidR="00F729E6" w:rsidRDefault="00F729E6" w:rsidP="00F729E6">
      <w:pPr>
        <w:pStyle w:val="Tekstpodstawowy"/>
        <w:rPr>
          <w:b/>
        </w:rPr>
      </w:pPr>
      <w:r w:rsidRPr="000A5E4E">
        <w:rPr>
          <w:b/>
        </w:rPr>
        <w:lastRenderedPageBreak/>
        <w:t>Gwarancja minimum 24 miesiące</w:t>
      </w:r>
    </w:p>
    <w:p w:rsidR="00F729E6" w:rsidRDefault="00F729E6" w:rsidP="000B0CC9">
      <w:pPr>
        <w:spacing w:before="120" w:after="120" w:line="360" w:lineRule="auto"/>
        <w:ind w:firstLine="567"/>
        <w:jc w:val="both"/>
        <w:rPr>
          <w:sz w:val="24"/>
          <w:szCs w:val="22"/>
        </w:rPr>
      </w:pPr>
    </w:p>
    <w:p w:rsidR="000B0CC9" w:rsidRPr="00427687" w:rsidRDefault="000B0CC9" w:rsidP="000B0CC9">
      <w:pPr>
        <w:spacing w:before="120" w:after="120" w:line="360" w:lineRule="auto"/>
        <w:ind w:firstLine="567"/>
        <w:jc w:val="both"/>
        <w:rPr>
          <w:b/>
          <w:sz w:val="24"/>
          <w:szCs w:val="22"/>
          <w:u w:val="single"/>
        </w:rPr>
      </w:pPr>
      <w:proofErr w:type="gramStart"/>
      <w:r w:rsidRPr="00427687">
        <w:rPr>
          <w:b/>
          <w:sz w:val="24"/>
          <w:szCs w:val="22"/>
          <w:u w:val="single"/>
        </w:rPr>
        <w:t>w</w:t>
      </w:r>
      <w:proofErr w:type="gramEnd"/>
      <w:r w:rsidRPr="00427687">
        <w:rPr>
          <w:b/>
          <w:sz w:val="24"/>
          <w:szCs w:val="22"/>
          <w:u w:val="single"/>
        </w:rPr>
        <w:t xml:space="preserve"> SIWZ jest:</w:t>
      </w:r>
    </w:p>
    <w:p w:rsidR="00C725AF" w:rsidRPr="00FC4FD3" w:rsidRDefault="00C725AF" w:rsidP="00C725AF">
      <w:pPr>
        <w:pStyle w:val="Tekstpodstawowy"/>
      </w:pPr>
      <w:r w:rsidRPr="003209A8">
        <w:rPr>
          <w:b/>
        </w:rPr>
        <w:t xml:space="preserve">Opis: </w:t>
      </w:r>
      <w:r w:rsidRPr="00FC4FD3">
        <w:t>Opis przedmiotu zamówienia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Obudowa: Tower 177 × 560 × 455 mm [szer. × dł. × wys.]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Procesor: </w:t>
      </w:r>
    </w:p>
    <w:p w:rsidR="00C725AF" w:rsidRPr="00FC4FD3" w:rsidRDefault="00C725AF" w:rsidP="00C725AF">
      <w:pPr>
        <w:pStyle w:val="Tekstpodstawowy"/>
      </w:pPr>
      <w:r w:rsidRPr="00FC4FD3">
        <w:t>1.</w:t>
      </w:r>
      <w:r w:rsidRPr="00FC4FD3">
        <w:tab/>
        <w:t xml:space="preserve">Liczba rdzeni: 4 </w:t>
      </w:r>
    </w:p>
    <w:p w:rsidR="00C725AF" w:rsidRPr="00FC4FD3" w:rsidRDefault="00C725AF" w:rsidP="00C725AF">
      <w:pPr>
        <w:pStyle w:val="Tekstpodstawowy"/>
      </w:pPr>
      <w:r w:rsidRPr="00FC4FD3">
        <w:t>2.</w:t>
      </w:r>
      <w:r w:rsidRPr="00FC4FD3">
        <w:tab/>
        <w:t>Liczba wątków: 4</w:t>
      </w:r>
    </w:p>
    <w:p w:rsidR="00C725AF" w:rsidRPr="00FC4FD3" w:rsidRDefault="00C725AF" w:rsidP="00C725AF">
      <w:pPr>
        <w:pStyle w:val="Tekstpodstawowy"/>
      </w:pPr>
      <w:r w:rsidRPr="00FC4FD3">
        <w:t>3.</w:t>
      </w:r>
      <w:r w:rsidRPr="00FC4FD3">
        <w:tab/>
        <w:t xml:space="preserve">Bazowa częstotliwość procesora: 3.0 </w:t>
      </w:r>
      <w:proofErr w:type="spellStart"/>
      <w:r w:rsidRPr="00FC4FD3">
        <w:t>GHz</w:t>
      </w:r>
      <w:proofErr w:type="spellEnd"/>
    </w:p>
    <w:p w:rsidR="00C725AF" w:rsidRPr="00FC4FD3" w:rsidRDefault="00C725AF" w:rsidP="00C725AF">
      <w:pPr>
        <w:pStyle w:val="Tekstpodstawowy"/>
      </w:pPr>
      <w:r w:rsidRPr="00FC4FD3">
        <w:t>4.</w:t>
      </w:r>
      <w:r w:rsidRPr="00FC4FD3">
        <w:tab/>
        <w:t xml:space="preserve">Maksymalna częstotliwość turbo: 3.5 </w:t>
      </w:r>
      <w:proofErr w:type="spellStart"/>
      <w:r w:rsidRPr="00FC4FD3">
        <w:t>GHz</w:t>
      </w:r>
      <w:proofErr w:type="spellEnd"/>
    </w:p>
    <w:p w:rsidR="00C725AF" w:rsidRPr="00FC4FD3" w:rsidRDefault="00C725AF" w:rsidP="00C725AF">
      <w:pPr>
        <w:pStyle w:val="Tekstpodstawowy"/>
      </w:pPr>
      <w:r w:rsidRPr="00FC4FD3">
        <w:t>5.</w:t>
      </w:r>
      <w:r w:rsidRPr="00FC4FD3">
        <w:tab/>
        <w:t>TDP: 80W</w:t>
      </w:r>
    </w:p>
    <w:p w:rsidR="00C725AF" w:rsidRPr="00FC4FD3" w:rsidRDefault="00C725AF" w:rsidP="00C725AF">
      <w:pPr>
        <w:pStyle w:val="Tekstpodstawowy"/>
      </w:pPr>
      <w:r w:rsidRPr="00FC4FD3">
        <w:t>6.</w:t>
      </w:r>
      <w:r w:rsidRPr="00FC4FD3">
        <w:tab/>
        <w:t>Obsługa pamięci ECC: tak</w:t>
      </w:r>
    </w:p>
    <w:p w:rsidR="00C725AF" w:rsidRPr="00FC4FD3" w:rsidRDefault="00C725AF" w:rsidP="00C725AF">
      <w:pPr>
        <w:pStyle w:val="Tekstpodstawowy"/>
      </w:pPr>
      <w:r w:rsidRPr="00FC4FD3">
        <w:t>7.</w:t>
      </w:r>
      <w:r w:rsidRPr="00FC4FD3">
        <w:tab/>
        <w:t>TDP: 80 W</w:t>
      </w:r>
    </w:p>
    <w:p w:rsidR="00C725AF" w:rsidRPr="00FC4FD3" w:rsidRDefault="00C725AF" w:rsidP="00C725AF">
      <w:pPr>
        <w:pStyle w:val="Tekstpodstawowy"/>
      </w:pPr>
      <w:r w:rsidRPr="00FC4FD3">
        <w:t>8.</w:t>
      </w:r>
      <w:r w:rsidRPr="00FC4FD3">
        <w:tab/>
        <w:t xml:space="preserve">8MB </w:t>
      </w:r>
      <w:proofErr w:type="spellStart"/>
      <w:r w:rsidRPr="00FC4FD3">
        <w:t>smartCache</w:t>
      </w:r>
      <w:proofErr w:type="spellEnd"/>
    </w:p>
    <w:p w:rsidR="00C725AF" w:rsidRPr="00FC4FD3" w:rsidRDefault="00C725AF" w:rsidP="00C725AF">
      <w:pPr>
        <w:pStyle w:val="Tekstpodstawowy"/>
      </w:pPr>
      <w:r w:rsidRPr="00FC4FD3">
        <w:t>9.</w:t>
      </w:r>
      <w:r w:rsidRPr="00FC4FD3">
        <w:tab/>
        <w:t>Szybkość magistrali: 8GT/s DMI3</w:t>
      </w:r>
    </w:p>
    <w:p w:rsidR="00C725AF" w:rsidRPr="00FC4FD3" w:rsidRDefault="00C725AF" w:rsidP="00C725AF">
      <w:pPr>
        <w:pStyle w:val="Tekstpodstawowy"/>
      </w:pPr>
      <w:r w:rsidRPr="00FC4FD3">
        <w:t>10.</w:t>
      </w:r>
      <w:r w:rsidRPr="00FC4FD3">
        <w:tab/>
        <w:t>64-</w:t>
      </w:r>
      <w:proofErr w:type="gramStart"/>
      <w:r w:rsidRPr="00FC4FD3">
        <w:t>bit</w:t>
      </w:r>
      <w:proofErr w:type="gramEnd"/>
      <w:r w:rsidRPr="00FC4FD3">
        <w:t xml:space="preserve"> zestaw instrukcji</w:t>
      </w:r>
    </w:p>
    <w:p w:rsidR="00C725AF" w:rsidRPr="00FC4FD3" w:rsidRDefault="00C725AF" w:rsidP="00C725AF">
      <w:pPr>
        <w:pStyle w:val="Tekstpodstawowy"/>
      </w:pPr>
      <w:r w:rsidRPr="00FC4FD3">
        <w:t>11.</w:t>
      </w:r>
      <w:r w:rsidRPr="00FC4FD3">
        <w:tab/>
        <w:t>Rozszerzony zestaw instrukcji: SSE4.1/4.2, AVX 2.0</w:t>
      </w:r>
    </w:p>
    <w:p w:rsidR="00C725AF" w:rsidRPr="00FC4FD3" w:rsidRDefault="00C725AF" w:rsidP="00C725AF">
      <w:pPr>
        <w:pStyle w:val="Tekstpodstawowy"/>
      </w:pPr>
      <w:r w:rsidRPr="00FC4FD3">
        <w:t>12.</w:t>
      </w:r>
      <w:r w:rsidRPr="00FC4FD3">
        <w:tab/>
        <w:t xml:space="preserve">Litografia: 14 </w:t>
      </w:r>
      <w:proofErr w:type="spellStart"/>
      <w:r w:rsidRPr="00FC4FD3">
        <w:t>nm</w:t>
      </w:r>
      <w:proofErr w:type="spellEnd"/>
    </w:p>
    <w:p w:rsidR="00C725AF" w:rsidRPr="00FC4FD3" w:rsidRDefault="00C725AF" w:rsidP="00C725AF">
      <w:pPr>
        <w:pStyle w:val="Tekstpodstawowy"/>
      </w:pPr>
      <w:r w:rsidRPr="00FC4FD3">
        <w:t>13.</w:t>
      </w:r>
      <w:r w:rsidRPr="00FC4FD3">
        <w:tab/>
        <w:t xml:space="preserve">Technologia Turbo </w:t>
      </w:r>
      <w:proofErr w:type="spellStart"/>
      <w:r w:rsidRPr="00FC4FD3">
        <w:t>Boost</w:t>
      </w:r>
      <w:proofErr w:type="spellEnd"/>
      <w:r w:rsidRPr="00FC4FD3">
        <w:t xml:space="preserve"> 2.0</w:t>
      </w:r>
    </w:p>
    <w:p w:rsidR="00C725AF" w:rsidRPr="004C0E05" w:rsidRDefault="00C725AF" w:rsidP="00C725AF">
      <w:pPr>
        <w:pStyle w:val="Tekstpodstawowy"/>
        <w:rPr>
          <w:lang w:val="en-US"/>
        </w:rPr>
      </w:pPr>
      <w:r w:rsidRPr="004C0E05">
        <w:rPr>
          <w:lang w:val="en-US"/>
        </w:rPr>
        <w:t>14.</w:t>
      </w:r>
      <w:r w:rsidRPr="004C0E05">
        <w:rPr>
          <w:lang w:val="en-US"/>
        </w:rPr>
        <w:tab/>
      </w:r>
      <w:proofErr w:type="spellStart"/>
      <w:r w:rsidRPr="004C0E05">
        <w:rPr>
          <w:lang w:val="en-US"/>
        </w:rPr>
        <w:t>Technologia</w:t>
      </w:r>
      <w:proofErr w:type="spellEnd"/>
      <w:r w:rsidRPr="004C0E05">
        <w:rPr>
          <w:lang w:val="en-US"/>
        </w:rPr>
        <w:t xml:space="preserve"> </w:t>
      </w:r>
      <w:proofErr w:type="spellStart"/>
      <w:r w:rsidRPr="004C0E05">
        <w:rPr>
          <w:lang w:val="en-US"/>
        </w:rPr>
        <w:t>vPro</w:t>
      </w:r>
      <w:proofErr w:type="spellEnd"/>
      <w:r w:rsidRPr="004C0E05">
        <w:rPr>
          <w:lang w:val="en-US"/>
        </w:rPr>
        <w:t xml:space="preserve">, Hyper-Threading, Virtualization (VT-x), Virtualization for direction I/O (VT-d), VT-x with Extended Page Tables (EPT), TSX-NI, My </w:t>
      </w:r>
    </w:p>
    <w:p w:rsidR="00C725AF" w:rsidRPr="00FC4FD3" w:rsidRDefault="00C725AF" w:rsidP="00C725AF">
      <w:pPr>
        <w:pStyle w:val="Tekstpodstawowy"/>
      </w:pPr>
      <w:r w:rsidRPr="00FC4FD3">
        <w:t>15.</w:t>
      </w:r>
      <w:r w:rsidRPr="00FC4FD3">
        <w:tab/>
        <w:t>Stan bezczynności: Tak</w:t>
      </w:r>
    </w:p>
    <w:p w:rsidR="00C725AF" w:rsidRPr="00FC4FD3" w:rsidRDefault="00C725AF" w:rsidP="00C725AF">
      <w:pPr>
        <w:pStyle w:val="Tekstpodstawowy"/>
      </w:pPr>
      <w:r w:rsidRPr="00FC4FD3">
        <w:t>16.</w:t>
      </w:r>
      <w:r w:rsidRPr="00FC4FD3">
        <w:tab/>
        <w:t>Technologia monitorowania chłodzenia</w:t>
      </w:r>
    </w:p>
    <w:p w:rsidR="00C725AF" w:rsidRPr="004C0E05" w:rsidRDefault="00C725AF" w:rsidP="00C725AF">
      <w:pPr>
        <w:pStyle w:val="Tekstpodstawowy"/>
        <w:rPr>
          <w:lang w:val="en-US"/>
        </w:rPr>
      </w:pPr>
      <w:r w:rsidRPr="004C0E05">
        <w:rPr>
          <w:lang w:val="en-US"/>
        </w:rPr>
        <w:t>17.</w:t>
      </w:r>
      <w:r w:rsidRPr="004C0E05">
        <w:rPr>
          <w:lang w:val="en-US"/>
        </w:rPr>
        <w:tab/>
        <w:t xml:space="preserve">Test </w:t>
      </w:r>
      <w:proofErr w:type="spellStart"/>
      <w:r w:rsidRPr="004C0E05">
        <w:rPr>
          <w:lang w:val="en-US"/>
        </w:rPr>
        <w:t>procesora</w:t>
      </w:r>
      <w:proofErr w:type="spellEnd"/>
      <w:r w:rsidRPr="004C0E05">
        <w:rPr>
          <w:lang w:val="en-US"/>
        </w:rPr>
        <w:t xml:space="preserve">: </w:t>
      </w:r>
      <w:proofErr w:type="spellStart"/>
      <w:r w:rsidRPr="004C0E05">
        <w:rPr>
          <w:lang w:val="en-US"/>
        </w:rPr>
        <w:t>SPECint</w:t>
      </w:r>
      <w:proofErr w:type="spellEnd"/>
      <w:r w:rsidRPr="004C0E05">
        <w:rPr>
          <w:lang w:val="en-US"/>
        </w:rPr>
        <w:t xml:space="preserve"> 2006 min 65, SPECint_base2006 min </w:t>
      </w:r>
      <w:proofErr w:type="gramStart"/>
      <w:r w:rsidRPr="004C0E05">
        <w:rPr>
          <w:lang w:val="en-US"/>
        </w:rPr>
        <w:t>65  (</w:t>
      </w:r>
      <w:proofErr w:type="gramEnd"/>
      <w:r w:rsidRPr="004C0E05">
        <w:rPr>
          <w:lang w:val="en-US"/>
        </w:rPr>
        <w:t>test 09.2016).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Maksymalna ilość procesorów: 1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Płyta główna 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Maksymalna ilość dysków: 12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Dyski zamontowane: cztery dyski fizycznie widoczne w systemie Windows</w:t>
      </w:r>
    </w:p>
    <w:p w:rsidR="00C725AF" w:rsidRPr="00FC4FD3" w:rsidRDefault="00C725AF" w:rsidP="00C725AF">
      <w:pPr>
        <w:pStyle w:val="Tekstpodstawowy"/>
      </w:pPr>
      <w:r w:rsidRPr="00FC4FD3">
        <w:t>1.</w:t>
      </w:r>
      <w:r w:rsidRPr="00FC4FD3">
        <w:tab/>
        <w:t>Każdy dysk o pojemności 1 TB SATA</w:t>
      </w:r>
      <w:proofErr w:type="gramStart"/>
      <w:r w:rsidRPr="00FC4FD3">
        <w:t xml:space="preserve"> 7,2k</w:t>
      </w:r>
      <w:proofErr w:type="gramEnd"/>
      <w:r w:rsidRPr="00FC4FD3">
        <w:t xml:space="preserve"> </w:t>
      </w:r>
      <w:proofErr w:type="spellStart"/>
      <w:r w:rsidRPr="00FC4FD3">
        <w:t>obr</w:t>
      </w:r>
      <w:proofErr w:type="spellEnd"/>
      <w:r w:rsidRPr="00FC4FD3">
        <w:t xml:space="preserve">/min 3,5 </w:t>
      </w:r>
      <w:proofErr w:type="spellStart"/>
      <w:r w:rsidRPr="00FC4FD3">
        <w:t>Hot-Plug</w:t>
      </w:r>
      <w:proofErr w:type="spellEnd"/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Maksymalna pojemność pamięci: 64 GB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Ilość gniazd pamięci: 4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Zainstalowana ilość pamięci: </w:t>
      </w:r>
    </w:p>
    <w:p w:rsidR="00C725AF" w:rsidRPr="00FC4FD3" w:rsidRDefault="00C725AF" w:rsidP="00C725AF">
      <w:pPr>
        <w:pStyle w:val="Tekstpodstawowy"/>
      </w:pPr>
      <w:r w:rsidRPr="00FC4FD3">
        <w:lastRenderedPageBreak/>
        <w:t>1.</w:t>
      </w:r>
      <w:r w:rsidRPr="00FC4FD3">
        <w:tab/>
        <w:t xml:space="preserve">Trzy pamięci, </w:t>
      </w:r>
      <w:proofErr w:type="gramStart"/>
      <w:r w:rsidRPr="00FC4FD3">
        <w:t>każda:  8GB</w:t>
      </w:r>
      <w:proofErr w:type="gramEnd"/>
      <w:r w:rsidRPr="00FC4FD3">
        <w:t xml:space="preserve"> DDR4 2133MHz ECC UDIMM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Dyski </w:t>
      </w:r>
      <w:proofErr w:type="spellStart"/>
      <w:r w:rsidRPr="00FC4FD3">
        <w:t>Hot-Swap</w:t>
      </w:r>
      <w:proofErr w:type="spellEnd"/>
      <w:r w:rsidRPr="00FC4FD3">
        <w:t>: tak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Wbudowany kontroler </w:t>
      </w:r>
      <w:proofErr w:type="gramStart"/>
      <w:r w:rsidRPr="00FC4FD3">
        <w:t>dysków  SAS</w:t>
      </w:r>
      <w:proofErr w:type="gramEnd"/>
      <w:r w:rsidRPr="00FC4FD3">
        <w:t xml:space="preserve">/SATA z </w:t>
      </w:r>
      <w:proofErr w:type="spellStart"/>
      <w:r w:rsidRPr="00FC4FD3">
        <w:t>Raid</w:t>
      </w:r>
      <w:proofErr w:type="spellEnd"/>
      <w:r w:rsidRPr="00FC4FD3">
        <w:t xml:space="preserve"> 0,1,10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Poziom </w:t>
      </w:r>
      <w:proofErr w:type="spellStart"/>
      <w:r w:rsidRPr="00FC4FD3">
        <w:t>Raid</w:t>
      </w:r>
      <w:proofErr w:type="spellEnd"/>
      <w:r w:rsidRPr="00FC4FD3">
        <w:t>: 0,1,10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Kontroler zdalnego zarządzania </w:t>
      </w:r>
      <w:proofErr w:type="spellStart"/>
      <w:r w:rsidRPr="00FC4FD3">
        <w:t>iRMC</w:t>
      </w:r>
      <w:proofErr w:type="spellEnd"/>
      <w:r w:rsidRPr="00FC4FD3">
        <w:t xml:space="preserve"> S4 z LAN 1Gbps, RJ45 - wersja standard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Gniazda rozszerzeń</w:t>
      </w:r>
    </w:p>
    <w:p w:rsidR="00C725AF" w:rsidRPr="00FC4FD3" w:rsidRDefault="00C725AF" w:rsidP="00C725AF">
      <w:pPr>
        <w:pStyle w:val="Tekstpodstawowy"/>
      </w:pPr>
      <w:r w:rsidRPr="00FC4FD3">
        <w:t>1.</w:t>
      </w:r>
      <w:r w:rsidRPr="00FC4FD3">
        <w:tab/>
      </w:r>
      <w:proofErr w:type="spellStart"/>
      <w:r w:rsidRPr="00FC4FD3">
        <w:t>PCI-Express</w:t>
      </w:r>
      <w:proofErr w:type="spellEnd"/>
      <w:r w:rsidRPr="00FC4FD3">
        <w:t xml:space="preserve"> 3.0 </w:t>
      </w:r>
      <w:proofErr w:type="gramStart"/>
      <w:r w:rsidRPr="00FC4FD3">
        <w:t>x4 - 1   pełna</w:t>
      </w:r>
      <w:proofErr w:type="gramEnd"/>
      <w:r w:rsidRPr="00FC4FD3">
        <w:t xml:space="preserve"> wysokość</w:t>
      </w:r>
    </w:p>
    <w:p w:rsidR="00C725AF" w:rsidRPr="00FC4FD3" w:rsidRDefault="00C725AF" w:rsidP="00C725AF">
      <w:pPr>
        <w:pStyle w:val="Tekstpodstawowy"/>
      </w:pPr>
      <w:r w:rsidRPr="00FC4FD3">
        <w:t>2.</w:t>
      </w:r>
      <w:r w:rsidRPr="00FC4FD3">
        <w:tab/>
      </w:r>
      <w:proofErr w:type="spellStart"/>
      <w:r w:rsidRPr="00FC4FD3">
        <w:t>PCI-Express</w:t>
      </w:r>
      <w:proofErr w:type="spellEnd"/>
      <w:r w:rsidRPr="00FC4FD3">
        <w:t xml:space="preserve"> 3.0 </w:t>
      </w:r>
      <w:proofErr w:type="gramStart"/>
      <w:r w:rsidRPr="00FC4FD3">
        <w:t>x8 - 2   pełna</w:t>
      </w:r>
      <w:proofErr w:type="gramEnd"/>
      <w:r w:rsidRPr="00FC4FD3">
        <w:t xml:space="preserve"> wysokość</w:t>
      </w:r>
    </w:p>
    <w:p w:rsidR="00C725AF" w:rsidRPr="006001FD" w:rsidRDefault="00C725AF" w:rsidP="00C725AF">
      <w:pPr>
        <w:pStyle w:val="Tekstpodstawowy"/>
      </w:pPr>
      <w:r w:rsidRPr="006001FD">
        <w:t>"</w:t>
      </w:r>
      <w:r w:rsidRPr="006001FD">
        <w:tab/>
        <w:t>Zewnętrzne porty wejścia/wyjścia:</w:t>
      </w:r>
    </w:p>
    <w:p w:rsidR="00C725AF" w:rsidRPr="004C0E05" w:rsidRDefault="00C725AF" w:rsidP="00C725AF">
      <w:pPr>
        <w:pStyle w:val="Tekstpodstawowy"/>
        <w:rPr>
          <w:lang w:val="en-US"/>
        </w:rPr>
      </w:pPr>
      <w:r w:rsidRPr="004C0E05">
        <w:rPr>
          <w:lang w:val="en-US"/>
        </w:rPr>
        <w:t>1.</w:t>
      </w:r>
      <w:r w:rsidRPr="004C0E05">
        <w:rPr>
          <w:lang w:val="en-US"/>
        </w:rPr>
        <w:tab/>
        <w:t xml:space="preserve">USB 2.0 ports: 5 (4x </w:t>
      </w:r>
      <w:proofErr w:type="gramStart"/>
      <w:r w:rsidRPr="004C0E05">
        <w:rPr>
          <w:lang w:val="en-US"/>
        </w:rPr>
        <w:t>external  rear</w:t>
      </w:r>
      <w:proofErr w:type="gramEnd"/>
      <w:r w:rsidRPr="004C0E05">
        <w:rPr>
          <w:lang w:val="en-US"/>
        </w:rPr>
        <w:t xml:space="preserve">, 1x internal for UFM, no USB wakeup supported) </w:t>
      </w:r>
    </w:p>
    <w:p w:rsidR="00C725AF" w:rsidRPr="004C0E05" w:rsidRDefault="00C725AF" w:rsidP="00C725AF">
      <w:pPr>
        <w:pStyle w:val="Tekstpodstawowy"/>
        <w:rPr>
          <w:lang w:val="en-US"/>
        </w:rPr>
      </w:pPr>
      <w:r w:rsidRPr="004C0E05">
        <w:rPr>
          <w:lang w:val="en-US"/>
        </w:rPr>
        <w:t>2.</w:t>
      </w:r>
      <w:r w:rsidRPr="004C0E05">
        <w:rPr>
          <w:lang w:val="en-US"/>
        </w:rPr>
        <w:tab/>
        <w:t xml:space="preserve">USB 3.0 ports: 5 (2x </w:t>
      </w:r>
      <w:proofErr w:type="gramStart"/>
      <w:r w:rsidRPr="004C0E05">
        <w:rPr>
          <w:lang w:val="en-US"/>
        </w:rPr>
        <w:t>external  rear</w:t>
      </w:r>
      <w:proofErr w:type="gramEnd"/>
      <w:r w:rsidRPr="004C0E05">
        <w:rPr>
          <w:lang w:val="en-US"/>
        </w:rPr>
        <w:t xml:space="preserve">, 1x external front, 1x internal) </w:t>
      </w:r>
    </w:p>
    <w:p w:rsidR="00C725AF" w:rsidRPr="004C0E05" w:rsidRDefault="00C725AF" w:rsidP="00C725AF">
      <w:pPr>
        <w:pStyle w:val="Tekstpodstawowy"/>
        <w:rPr>
          <w:lang w:val="en-US"/>
        </w:rPr>
      </w:pPr>
      <w:r w:rsidRPr="004C0E05">
        <w:rPr>
          <w:lang w:val="en-US"/>
        </w:rPr>
        <w:t>3.</w:t>
      </w:r>
      <w:r w:rsidRPr="004C0E05">
        <w:rPr>
          <w:lang w:val="en-US"/>
        </w:rPr>
        <w:tab/>
        <w:t xml:space="preserve">1 analog graphics interface derived from </w:t>
      </w:r>
      <w:proofErr w:type="spellStart"/>
      <w:r w:rsidRPr="004C0E05">
        <w:rPr>
          <w:lang w:val="en-US"/>
        </w:rPr>
        <w:t>iRMC</w:t>
      </w:r>
      <w:proofErr w:type="spellEnd"/>
      <w:r w:rsidRPr="004C0E05">
        <w:rPr>
          <w:lang w:val="en-US"/>
        </w:rPr>
        <w:t xml:space="preserve"> (up to 1600x1200 or 1920x1080 at 16bpp) </w:t>
      </w:r>
    </w:p>
    <w:p w:rsidR="00C725AF" w:rsidRPr="004C0E05" w:rsidRDefault="00C725AF" w:rsidP="00C725AF">
      <w:pPr>
        <w:pStyle w:val="Tekstpodstawowy"/>
        <w:rPr>
          <w:lang w:val="en-US"/>
        </w:rPr>
      </w:pPr>
      <w:r w:rsidRPr="004C0E05">
        <w:rPr>
          <w:lang w:val="en-US"/>
        </w:rPr>
        <w:t>4.</w:t>
      </w:r>
      <w:r w:rsidRPr="004C0E05">
        <w:rPr>
          <w:lang w:val="en-US"/>
        </w:rPr>
        <w:tab/>
        <w:t>1 x serial RS-232-C</w:t>
      </w:r>
    </w:p>
    <w:p w:rsidR="00C725AF" w:rsidRPr="004C0E05" w:rsidRDefault="00C725AF" w:rsidP="00C725AF">
      <w:pPr>
        <w:pStyle w:val="Tekstpodstawowy"/>
        <w:rPr>
          <w:lang w:val="en-US"/>
        </w:rPr>
      </w:pPr>
      <w:r w:rsidRPr="004C0E05">
        <w:rPr>
          <w:lang w:val="en-US"/>
        </w:rPr>
        <w:t>5.</w:t>
      </w:r>
      <w:r w:rsidRPr="004C0E05">
        <w:rPr>
          <w:lang w:val="en-US"/>
        </w:rPr>
        <w:tab/>
        <w:t xml:space="preserve">1 x dedicated management LAN port for </w:t>
      </w:r>
      <w:proofErr w:type="spellStart"/>
      <w:r w:rsidRPr="004C0E05">
        <w:rPr>
          <w:lang w:val="en-US"/>
        </w:rPr>
        <w:t>iRMC</w:t>
      </w:r>
      <w:proofErr w:type="spellEnd"/>
      <w:r w:rsidRPr="004C0E05">
        <w:rPr>
          <w:lang w:val="en-US"/>
        </w:rPr>
        <w:t xml:space="preserve"> S4 1Gbps </w:t>
      </w:r>
    </w:p>
    <w:p w:rsidR="00C725AF" w:rsidRPr="004C0E05" w:rsidRDefault="00C725AF" w:rsidP="00C725AF">
      <w:pPr>
        <w:pStyle w:val="Tekstpodstawowy"/>
        <w:rPr>
          <w:lang w:val="en-US"/>
        </w:rPr>
      </w:pPr>
      <w:r w:rsidRPr="004C0E05">
        <w:rPr>
          <w:lang w:val="en-US"/>
        </w:rPr>
        <w:t>"</w:t>
      </w:r>
      <w:r w:rsidRPr="004C0E05">
        <w:rPr>
          <w:lang w:val="en-US"/>
        </w:rPr>
        <w:tab/>
      </w:r>
      <w:proofErr w:type="spellStart"/>
      <w:r w:rsidRPr="004C0E05">
        <w:rPr>
          <w:lang w:val="en-US"/>
        </w:rPr>
        <w:t>Interfejs</w:t>
      </w:r>
      <w:proofErr w:type="spellEnd"/>
      <w:r w:rsidRPr="004C0E05">
        <w:rPr>
          <w:lang w:val="en-US"/>
        </w:rPr>
        <w:t xml:space="preserve"> </w:t>
      </w:r>
      <w:proofErr w:type="spellStart"/>
      <w:r w:rsidRPr="004C0E05">
        <w:rPr>
          <w:lang w:val="en-US"/>
        </w:rPr>
        <w:t>sieciowy</w:t>
      </w:r>
      <w:proofErr w:type="spellEnd"/>
      <w:r w:rsidRPr="004C0E05">
        <w:rPr>
          <w:lang w:val="en-US"/>
        </w:rPr>
        <w:t xml:space="preserve">: 2x 1GbE RJ45, </w:t>
      </w:r>
      <w:proofErr w:type="spellStart"/>
      <w:r w:rsidRPr="004C0E05">
        <w:rPr>
          <w:lang w:val="en-US"/>
        </w:rPr>
        <w:t>iSCSI</w:t>
      </w:r>
      <w:proofErr w:type="spellEnd"/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Karta graficzna: zintegrowana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Napęd: </w:t>
      </w:r>
      <w:proofErr w:type="spellStart"/>
      <w:r w:rsidRPr="00FC4FD3">
        <w:t>DVD-RW</w:t>
      </w:r>
      <w:proofErr w:type="spellEnd"/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Zasilacze </w:t>
      </w:r>
      <w:proofErr w:type="spellStart"/>
      <w:r w:rsidRPr="00FC4FD3">
        <w:t>hot-swap</w:t>
      </w:r>
      <w:proofErr w:type="spellEnd"/>
      <w:r w:rsidRPr="00FC4FD3">
        <w:t>: TAK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Moc zasilacza: 450 W 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Klawiatura - interfejs USB (długość kabla</w:t>
      </w:r>
      <w:proofErr w:type="gramStart"/>
      <w:r w:rsidRPr="00FC4FD3">
        <w:t xml:space="preserve"> 1,85 m</w:t>
      </w:r>
      <w:proofErr w:type="gramEnd"/>
      <w:r w:rsidRPr="00FC4FD3">
        <w:t xml:space="preserve">), certyfikaty </w:t>
      </w:r>
      <w:proofErr w:type="spellStart"/>
      <w:r w:rsidRPr="00FC4FD3">
        <w:t>TÜV</w:t>
      </w:r>
      <w:proofErr w:type="spellEnd"/>
      <w:r w:rsidRPr="00FC4FD3">
        <w:t xml:space="preserve"> GS, CE, FCC </w:t>
      </w:r>
      <w:proofErr w:type="spellStart"/>
      <w:r w:rsidRPr="00FC4FD3">
        <w:t>Class</w:t>
      </w:r>
      <w:proofErr w:type="spellEnd"/>
      <w:r w:rsidRPr="00FC4FD3">
        <w:t xml:space="preserve"> B, </w:t>
      </w:r>
      <w:proofErr w:type="spellStart"/>
      <w:r w:rsidRPr="00FC4FD3">
        <w:t>CSAc</w:t>
      </w:r>
      <w:proofErr w:type="spellEnd"/>
      <w:r w:rsidRPr="00FC4FD3">
        <w:t>/</w:t>
      </w:r>
      <w:proofErr w:type="spellStart"/>
      <w:r w:rsidRPr="00FC4FD3">
        <w:t>us</w:t>
      </w:r>
      <w:proofErr w:type="spellEnd"/>
      <w:r w:rsidRPr="00FC4FD3">
        <w:t>, VCCI, BSMI, KC, SASO, WEEE.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Mysz 1200 </w:t>
      </w:r>
      <w:proofErr w:type="spellStart"/>
      <w:r w:rsidRPr="00FC4FD3">
        <w:t>dpi</w:t>
      </w:r>
      <w:proofErr w:type="spellEnd"/>
      <w:r w:rsidRPr="00FC4FD3">
        <w:t xml:space="preserve"> - interfejs USB z adapterem PS2 (długość kabla</w:t>
      </w:r>
      <w:proofErr w:type="gramStart"/>
      <w:r w:rsidRPr="00FC4FD3">
        <w:t xml:space="preserve"> 1,8 n</w:t>
      </w:r>
      <w:proofErr w:type="gramEnd"/>
      <w:r w:rsidRPr="00FC4FD3">
        <w:t xml:space="preserve">), certyfikaty </w:t>
      </w:r>
      <w:proofErr w:type="spellStart"/>
      <w:r w:rsidRPr="00FC4FD3">
        <w:t>TÜV</w:t>
      </w:r>
      <w:proofErr w:type="spellEnd"/>
      <w:r w:rsidRPr="00FC4FD3">
        <w:t xml:space="preserve"> GS, CE, FCC </w:t>
      </w:r>
      <w:proofErr w:type="spellStart"/>
      <w:r w:rsidRPr="00FC4FD3">
        <w:t>Class</w:t>
      </w:r>
      <w:proofErr w:type="spellEnd"/>
      <w:r w:rsidRPr="00FC4FD3">
        <w:t xml:space="preserve"> B, UL, VCCI, BSMI, KC, RCM, WEEE.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Certyfikaty zgodności dla serwera: Energy Star systems, CB, </w:t>
      </w:r>
      <w:proofErr w:type="spellStart"/>
      <w:r w:rsidRPr="00FC4FD3">
        <w:t>RoHS</w:t>
      </w:r>
      <w:proofErr w:type="spellEnd"/>
      <w:r w:rsidRPr="00FC4FD3">
        <w:t xml:space="preserve">, WEEE, Gs, CE, CSA </w:t>
      </w:r>
      <w:proofErr w:type="spellStart"/>
      <w:r w:rsidRPr="00FC4FD3">
        <w:t>us</w:t>
      </w:r>
      <w:proofErr w:type="spellEnd"/>
      <w:r w:rsidRPr="00FC4FD3">
        <w:t xml:space="preserve">, </w:t>
      </w:r>
      <w:proofErr w:type="spellStart"/>
      <w:r w:rsidRPr="00FC4FD3">
        <w:t>ULc</w:t>
      </w:r>
      <w:proofErr w:type="spellEnd"/>
      <w:r w:rsidRPr="00FC4FD3">
        <w:t>/</w:t>
      </w:r>
      <w:proofErr w:type="spellStart"/>
      <w:r w:rsidRPr="00FC4FD3">
        <w:t>us</w:t>
      </w:r>
      <w:proofErr w:type="spellEnd"/>
      <w:r w:rsidRPr="00FC4FD3">
        <w:t xml:space="preserve">, FCC </w:t>
      </w:r>
      <w:proofErr w:type="spellStart"/>
      <w:r w:rsidRPr="00FC4FD3">
        <w:t>Classs</w:t>
      </w:r>
      <w:proofErr w:type="spellEnd"/>
      <w:r w:rsidRPr="00FC4FD3">
        <w:t xml:space="preserve"> A, VCCI</w:t>
      </w:r>
      <w:proofErr w:type="gramStart"/>
      <w:r w:rsidRPr="00FC4FD3">
        <w:t>:V</w:t>
      </w:r>
      <w:proofErr w:type="gramEnd"/>
      <w:r w:rsidRPr="00FC4FD3">
        <w:t xml:space="preserve">3 </w:t>
      </w:r>
      <w:proofErr w:type="spellStart"/>
      <w:r w:rsidRPr="00FC4FD3">
        <w:t>Class</w:t>
      </w:r>
      <w:proofErr w:type="spellEnd"/>
      <w:r w:rsidRPr="00FC4FD3">
        <w:t xml:space="preserve"> A +JIS 61000-3-2, </w:t>
      </w:r>
      <w:proofErr w:type="spellStart"/>
      <w:r w:rsidRPr="00FC4FD3">
        <w:t>GOST-R</w:t>
      </w:r>
      <w:proofErr w:type="spellEnd"/>
      <w:r w:rsidRPr="00FC4FD3">
        <w:t xml:space="preserve">, KC, CCC, </w:t>
      </w:r>
      <w:proofErr w:type="spellStart"/>
      <w:r w:rsidRPr="00FC4FD3">
        <w:t>C-Tick</w:t>
      </w:r>
      <w:proofErr w:type="spellEnd"/>
      <w:r w:rsidRPr="00FC4FD3">
        <w:t>, BSMI.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>Microsoft Windows Server 2012 R2 - zainstalowany</w:t>
      </w:r>
    </w:p>
    <w:p w:rsidR="00C725AF" w:rsidRPr="00FC4FD3" w:rsidRDefault="00C725AF" w:rsidP="00C725AF">
      <w:pPr>
        <w:pStyle w:val="Tekstpodstawowy"/>
      </w:pPr>
      <w:r w:rsidRPr="00FC4FD3">
        <w:t>"</w:t>
      </w:r>
      <w:r w:rsidRPr="00FC4FD3">
        <w:tab/>
        <w:t xml:space="preserve">Zasilacz awaryjny UPS </w:t>
      </w:r>
    </w:p>
    <w:p w:rsidR="00C725AF" w:rsidRPr="00FC4FD3" w:rsidRDefault="00C725AF" w:rsidP="00C725AF">
      <w:pPr>
        <w:pStyle w:val="Tekstpodstawowy"/>
      </w:pPr>
      <w:r w:rsidRPr="00FC4FD3">
        <w:t>1.</w:t>
      </w:r>
      <w:r w:rsidRPr="00FC4FD3">
        <w:tab/>
        <w:t>Moc wyjściowa: 800 VA</w:t>
      </w:r>
    </w:p>
    <w:p w:rsidR="00C725AF" w:rsidRPr="00FC4FD3" w:rsidRDefault="00C725AF" w:rsidP="00C725AF">
      <w:pPr>
        <w:pStyle w:val="Tekstpodstawowy"/>
      </w:pPr>
      <w:r w:rsidRPr="00FC4FD3">
        <w:t>2.</w:t>
      </w:r>
      <w:r w:rsidRPr="00FC4FD3">
        <w:tab/>
        <w:t xml:space="preserve">Napięcie wejściowe: 230 V </w:t>
      </w:r>
    </w:p>
    <w:p w:rsidR="00C725AF" w:rsidRPr="00FC4FD3" w:rsidRDefault="00C725AF" w:rsidP="00C725AF">
      <w:pPr>
        <w:pStyle w:val="Tekstpodstawowy"/>
      </w:pPr>
      <w:r w:rsidRPr="00FC4FD3">
        <w:t>3.</w:t>
      </w:r>
      <w:r w:rsidRPr="00FC4FD3">
        <w:tab/>
        <w:t>Częstotliwość: 55 Hz</w:t>
      </w:r>
    </w:p>
    <w:p w:rsidR="00C725AF" w:rsidRPr="00FC4FD3" w:rsidRDefault="00C725AF" w:rsidP="00C725AF">
      <w:pPr>
        <w:pStyle w:val="Tekstpodstawowy"/>
      </w:pPr>
      <w:r w:rsidRPr="00FC4FD3">
        <w:t>4.</w:t>
      </w:r>
      <w:r w:rsidRPr="00FC4FD3">
        <w:tab/>
        <w:t>Moc wyjściowa: 520 W</w:t>
      </w:r>
    </w:p>
    <w:p w:rsidR="00C725AF" w:rsidRPr="00FC4FD3" w:rsidRDefault="00C725AF" w:rsidP="00C725AF">
      <w:pPr>
        <w:pStyle w:val="Tekstpodstawowy"/>
      </w:pPr>
      <w:r w:rsidRPr="00FC4FD3">
        <w:t>5.</w:t>
      </w:r>
      <w:r w:rsidRPr="00FC4FD3">
        <w:tab/>
        <w:t>Zakres napięcia wyjściowego: 184 - 264 V</w:t>
      </w:r>
    </w:p>
    <w:p w:rsidR="00C725AF" w:rsidRPr="00FC4FD3" w:rsidRDefault="00C725AF" w:rsidP="00C725AF">
      <w:pPr>
        <w:pStyle w:val="Tekstpodstawowy"/>
      </w:pPr>
      <w:r w:rsidRPr="00FC4FD3">
        <w:lastRenderedPageBreak/>
        <w:t>6.</w:t>
      </w:r>
      <w:r w:rsidRPr="00FC4FD3">
        <w:tab/>
        <w:t>Kształt napięcia wyjściowego: sinusoidalny</w:t>
      </w:r>
    </w:p>
    <w:p w:rsidR="00C725AF" w:rsidRPr="00FC4FD3" w:rsidRDefault="00C725AF" w:rsidP="00C725AF">
      <w:pPr>
        <w:pStyle w:val="Tekstpodstawowy"/>
      </w:pPr>
      <w:r w:rsidRPr="00FC4FD3">
        <w:t>7.</w:t>
      </w:r>
      <w:r w:rsidRPr="00FC4FD3">
        <w:tab/>
        <w:t xml:space="preserve">Filtracja napięcia wyjściowego: filtr przeciwzakłóceniowy RFI/EMI, tłumik </w:t>
      </w:r>
      <w:proofErr w:type="spellStart"/>
      <w:r w:rsidRPr="00FC4FD3">
        <w:t>warystorowy</w:t>
      </w:r>
      <w:proofErr w:type="spellEnd"/>
    </w:p>
    <w:p w:rsidR="00C725AF" w:rsidRPr="00FC4FD3" w:rsidRDefault="00C725AF" w:rsidP="00C725AF">
      <w:pPr>
        <w:pStyle w:val="Tekstpodstawowy"/>
      </w:pPr>
      <w:r w:rsidRPr="00FC4FD3">
        <w:t>8.</w:t>
      </w:r>
      <w:r w:rsidRPr="00FC4FD3">
        <w:tab/>
        <w:t xml:space="preserve">Filtracja napięcia wyjściowego </w:t>
      </w:r>
      <w:proofErr w:type="spellStart"/>
      <w:r w:rsidRPr="00FC4FD3">
        <w:t>akumul</w:t>
      </w:r>
      <w:proofErr w:type="spellEnd"/>
      <w:r w:rsidRPr="00FC4FD3">
        <w:t>.: LC</w:t>
      </w:r>
    </w:p>
    <w:p w:rsidR="00C725AF" w:rsidRPr="00FC4FD3" w:rsidRDefault="00C725AF" w:rsidP="00C725AF">
      <w:pPr>
        <w:pStyle w:val="Tekstpodstawowy"/>
      </w:pPr>
      <w:r w:rsidRPr="00FC4FD3">
        <w:t>9.</w:t>
      </w:r>
      <w:r w:rsidRPr="00FC4FD3">
        <w:tab/>
        <w:t xml:space="preserve">Zabezpieczenie przeciwzwarciowe </w:t>
      </w:r>
      <w:proofErr w:type="spellStart"/>
      <w:r w:rsidRPr="00FC4FD3">
        <w:t>akumul</w:t>
      </w:r>
      <w:proofErr w:type="spellEnd"/>
      <w:r w:rsidRPr="00FC4FD3">
        <w:t xml:space="preserve">.: </w:t>
      </w:r>
      <w:proofErr w:type="gramStart"/>
      <w:r w:rsidRPr="00FC4FD3">
        <w:t>elektroniczne</w:t>
      </w:r>
      <w:proofErr w:type="gramEnd"/>
    </w:p>
    <w:p w:rsidR="00C725AF" w:rsidRPr="00FC4FD3" w:rsidRDefault="00C725AF" w:rsidP="00C725AF">
      <w:pPr>
        <w:pStyle w:val="Tekstpodstawowy"/>
      </w:pPr>
      <w:r w:rsidRPr="00FC4FD3">
        <w:t>10.</w:t>
      </w:r>
      <w:r w:rsidRPr="00FC4FD3">
        <w:tab/>
        <w:t xml:space="preserve">Zabezpieczenie przeciążeniowe </w:t>
      </w:r>
      <w:proofErr w:type="spellStart"/>
      <w:r w:rsidRPr="00FC4FD3">
        <w:t>akumul</w:t>
      </w:r>
      <w:proofErr w:type="spellEnd"/>
      <w:r w:rsidRPr="00FC4FD3">
        <w:t xml:space="preserve">.: </w:t>
      </w:r>
      <w:proofErr w:type="gramStart"/>
      <w:r w:rsidRPr="00FC4FD3">
        <w:t>elektroniczne</w:t>
      </w:r>
      <w:proofErr w:type="gramEnd"/>
      <w:r w:rsidRPr="00FC4FD3">
        <w:t xml:space="preserve"> </w:t>
      </w:r>
    </w:p>
    <w:p w:rsidR="00C725AF" w:rsidRPr="00FC4FD3" w:rsidRDefault="00C725AF" w:rsidP="00C725AF">
      <w:pPr>
        <w:pStyle w:val="Tekstpodstawowy"/>
      </w:pPr>
      <w:r w:rsidRPr="00FC4FD3">
        <w:t>11.</w:t>
      </w:r>
      <w:r w:rsidRPr="00FC4FD3">
        <w:tab/>
        <w:t>Czas podtrzymania: 8-14 min</w:t>
      </w:r>
    </w:p>
    <w:p w:rsidR="00C725AF" w:rsidRPr="00FC4FD3" w:rsidRDefault="00C725AF" w:rsidP="00C725AF">
      <w:pPr>
        <w:pStyle w:val="Tekstpodstawowy"/>
      </w:pPr>
      <w:r w:rsidRPr="00FC4FD3">
        <w:t>12.</w:t>
      </w:r>
      <w:r w:rsidRPr="00FC4FD3">
        <w:tab/>
        <w:t xml:space="preserve">Czas przełączania na UPS: 3 </w:t>
      </w:r>
      <w:proofErr w:type="spellStart"/>
      <w:r w:rsidRPr="00FC4FD3">
        <w:t>ms</w:t>
      </w:r>
      <w:proofErr w:type="spellEnd"/>
      <w:r w:rsidRPr="00FC4FD3">
        <w:t xml:space="preserve"> </w:t>
      </w:r>
    </w:p>
    <w:p w:rsidR="00C725AF" w:rsidRPr="00FC4FD3" w:rsidRDefault="00C725AF" w:rsidP="00C725AF">
      <w:pPr>
        <w:pStyle w:val="Tekstpodstawowy"/>
      </w:pPr>
      <w:r w:rsidRPr="00FC4FD3">
        <w:t>13.</w:t>
      </w:r>
      <w:r w:rsidRPr="00FC4FD3">
        <w:tab/>
        <w:t>Czas ładowania: 5 godz.</w:t>
      </w:r>
    </w:p>
    <w:p w:rsidR="00C725AF" w:rsidRPr="00FC4FD3" w:rsidRDefault="00C725AF" w:rsidP="00C725AF">
      <w:pPr>
        <w:pStyle w:val="Tekstpodstawowy"/>
      </w:pPr>
      <w:r w:rsidRPr="00FC4FD3">
        <w:t>14.</w:t>
      </w:r>
      <w:r w:rsidRPr="00FC4FD3">
        <w:tab/>
        <w:t>Ilość gniazd wyjściowych: 4 szt.</w:t>
      </w:r>
    </w:p>
    <w:p w:rsidR="00C725AF" w:rsidRPr="00FC4FD3" w:rsidRDefault="00C725AF" w:rsidP="00C725AF">
      <w:pPr>
        <w:pStyle w:val="Tekstpodstawowy"/>
      </w:pPr>
      <w:r w:rsidRPr="00FC4FD3">
        <w:t>15.</w:t>
      </w:r>
      <w:r w:rsidRPr="00FC4FD3">
        <w:tab/>
        <w:t>Zimny start: tak</w:t>
      </w:r>
    </w:p>
    <w:p w:rsidR="00C725AF" w:rsidRPr="00FC4FD3" w:rsidRDefault="00C725AF" w:rsidP="00C725AF">
      <w:pPr>
        <w:pStyle w:val="Tekstpodstawowy"/>
      </w:pPr>
      <w:r w:rsidRPr="00FC4FD3">
        <w:t>16.</w:t>
      </w:r>
      <w:r w:rsidRPr="00FC4FD3">
        <w:tab/>
        <w:t xml:space="preserve">Sygnalizacja: optyczno-akustyczna </w:t>
      </w:r>
    </w:p>
    <w:p w:rsidR="00C725AF" w:rsidRPr="00FC4FD3" w:rsidRDefault="00C725AF" w:rsidP="00C725AF">
      <w:pPr>
        <w:pStyle w:val="Tekstpodstawowy"/>
      </w:pPr>
      <w:r w:rsidRPr="00FC4FD3">
        <w:t>17.</w:t>
      </w:r>
      <w:r w:rsidRPr="00FC4FD3">
        <w:tab/>
        <w:t>Interfejs: RS-232</w:t>
      </w:r>
    </w:p>
    <w:p w:rsidR="00C725AF" w:rsidRPr="00FC4FD3" w:rsidRDefault="00C725AF" w:rsidP="00C725AF">
      <w:pPr>
        <w:pStyle w:val="Tekstpodstawowy"/>
      </w:pPr>
      <w:r w:rsidRPr="00FC4FD3">
        <w:t>18.</w:t>
      </w:r>
      <w:r w:rsidRPr="00FC4FD3">
        <w:tab/>
      </w:r>
      <w:proofErr w:type="gramStart"/>
      <w:r w:rsidRPr="00FC4FD3">
        <w:t>Wymiary:  max</w:t>
      </w:r>
      <w:proofErr w:type="gramEnd"/>
      <w:r w:rsidRPr="00FC4FD3">
        <w:t xml:space="preserve">190 x 170 x 500 mm </w:t>
      </w:r>
    </w:p>
    <w:p w:rsidR="00C725AF" w:rsidRPr="00FC4FD3" w:rsidRDefault="00C725AF" w:rsidP="00C725AF">
      <w:pPr>
        <w:pStyle w:val="Tekstpodstawowy"/>
      </w:pPr>
      <w:r w:rsidRPr="00FC4FD3">
        <w:t>19.</w:t>
      </w:r>
      <w:r w:rsidRPr="00FC4FD3">
        <w:tab/>
        <w:t xml:space="preserve">Waga: max 15 kg </w:t>
      </w:r>
    </w:p>
    <w:p w:rsidR="00C725AF" w:rsidRPr="00FC4FD3" w:rsidRDefault="00C725AF" w:rsidP="00C725AF">
      <w:pPr>
        <w:pStyle w:val="Tekstpodstawowy"/>
      </w:pPr>
      <w:r w:rsidRPr="00FC4FD3">
        <w:t>20.</w:t>
      </w:r>
      <w:r w:rsidRPr="00FC4FD3">
        <w:tab/>
        <w:t xml:space="preserve">Dodatkowe informacje: CDS, CBC, AVR, filtr telekomunikacyjny, oprogramowanie  </w:t>
      </w:r>
    </w:p>
    <w:p w:rsidR="00C725AF" w:rsidRDefault="00C725AF" w:rsidP="00C725AF">
      <w:pPr>
        <w:pStyle w:val="Tekstpodstawowy"/>
        <w:rPr>
          <w:b/>
        </w:rPr>
      </w:pPr>
      <w:r w:rsidRPr="000A5E4E">
        <w:rPr>
          <w:b/>
        </w:rPr>
        <w:t>Gwarancja minimum 3 lata na całość dostarczonego sprzętu</w:t>
      </w:r>
    </w:p>
    <w:p w:rsidR="00C725AF" w:rsidRPr="000A5E4E" w:rsidRDefault="00C725AF" w:rsidP="00C725AF">
      <w:pPr>
        <w:pStyle w:val="Tekstpodstawowy"/>
        <w:rPr>
          <w:b/>
        </w:rPr>
      </w:pPr>
    </w:p>
    <w:p w:rsidR="00CC2804" w:rsidRPr="00427687" w:rsidRDefault="00CC2804" w:rsidP="00CC2804">
      <w:pPr>
        <w:pStyle w:val="Default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27687">
        <w:rPr>
          <w:rFonts w:ascii="Times New Roman" w:hAnsi="Times New Roman" w:cs="Times New Roman"/>
          <w:u w:val="single"/>
        </w:rPr>
        <w:t xml:space="preserve">W związku z powyższym Zamawiający przedłuża termin składania ofert: </w:t>
      </w:r>
    </w:p>
    <w:p w:rsidR="00CC2804" w:rsidRPr="00427687" w:rsidRDefault="00CC2804" w:rsidP="00CC2804">
      <w:pPr>
        <w:pStyle w:val="Default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27687">
        <w:rPr>
          <w:rFonts w:ascii="Times New Roman" w:hAnsi="Times New Roman" w:cs="Times New Roman"/>
          <w:u w:val="single"/>
        </w:rPr>
        <w:t xml:space="preserve">Termin składania ofert upływa dnia </w:t>
      </w:r>
      <w:r w:rsidRPr="00427687">
        <w:rPr>
          <w:rFonts w:ascii="Times New Roman" w:hAnsi="Times New Roman" w:cs="Times New Roman"/>
          <w:b/>
          <w:u w:val="single"/>
        </w:rPr>
        <w:t xml:space="preserve">08.08.2017 </w:t>
      </w:r>
      <w:proofErr w:type="gramStart"/>
      <w:r w:rsidRPr="00427687">
        <w:rPr>
          <w:rFonts w:ascii="Times New Roman" w:hAnsi="Times New Roman" w:cs="Times New Roman"/>
          <w:b/>
          <w:u w:val="single"/>
        </w:rPr>
        <w:t>r</w:t>
      </w:r>
      <w:proofErr w:type="gramEnd"/>
      <w:r w:rsidRPr="00427687">
        <w:rPr>
          <w:rFonts w:ascii="Times New Roman" w:hAnsi="Times New Roman" w:cs="Times New Roman"/>
          <w:b/>
          <w:u w:val="single"/>
        </w:rPr>
        <w:t>. o godz. 10.30</w:t>
      </w:r>
      <w:r w:rsidRPr="00427687">
        <w:rPr>
          <w:rFonts w:ascii="Times New Roman" w:hAnsi="Times New Roman" w:cs="Times New Roman"/>
          <w:u w:val="single"/>
        </w:rPr>
        <w:t xml:space="preserve">. Oferty należy składać </w:t>
      </w:r>
      <w:r w:rsidRPr="00427687">
        <w:rPr>
          <w:rFonts w:ascii="Times New Roman" w:hAnsi="Times New Roman" w:cs="Times New Roman"/>
          <w:u w:val="single"/>
        </w:rPr>
        <w:br/>
        <w:t xml:space="preserve">w siedzibie Zamawiającego w pok. 28 Sekretariat Kanclerza. Zamawiający niezwłocznie zwróci ofertę złożoną po terminie. </w:t>
      </w:r>
    </w:p>
    <w:p w:rsidR="00CC2804" w:rsidRPr="00427687" w:rsidRDefault="00CC2804" w:rsidP="00CC2804">
      <w:pPr>
        <w:pStyle w:val="Default"/>
        <w:spacing w:line="276" w:lineRule="auto"/>
        <w:jc w:val="both"/>
        <w:rPr>
          <w:rFonts w:ascii="Times New Roman" w:hAnsi="Times New Roman" w:cs="Times New Roman"/>
          <w:u w:val="single"/>
        </w:rPr>
      </w:pPr>
      <w:r w:rsidRPr="00427687">
        <w:rPr>
          <w:rFonts w:ascii="Times New Roman" w:hAnsi="Times New Roman" w:cs="Times New Roman"/>
          <w:u w:val="single"/>
        </w:rPr>
        <w:t xml:space="preserve">Otwarcie ofert nastąpi </w:t>
      </w:r>
      <w:r w:rsidRPr="00427687">
        <w:rPr>
          <w:rFonts w:ascii="Times New Roman" w:hAnsi="Times New Roman" w:cs="Times New Roman"/>
          <w:b/>
          <w:u w:val="single"/>
        </w:rPr>
        <w:t xml:space="preserve">08.08.2017 </w:t>
      </w:r>
      <w:proofErr w:type="gramStart"/>
      <w:r w:rsidRPr="00427687">
        <w:rPr>
          <w:rFonts w:ascii="Times New Roman" w:hAnsi="Times New Roman" w:cs="Times New Roman"/>
          <w:b/>
          <w:u w:val="single"/>
        </w:rPr>
        <w:t>r</w:t>
      </w:r>
      <w:proofErr w:type="gramEnd"/>
      <w:r w:rsidRPr="00427687">
        <w:rPr>
          <w:rFonts w:ascii="Times New Roman" w:hAnsi="Times New Roman" w:cs="Times New Roman"/>
          <w:b/>
          <w:u w:val="single"/>
        </w:rPr>
        <w:t>. o godz. 11.</w:t>
      </w:r>
      <w:r w:rsidR="00A613A0" w:rsidRPr="00427687">
        <w:rPr>
          <w:rFonts w:ascii="Times New Roman" w:hAnsi="Times New Roman" w:cs="Times New Roman"/>
          <w:b/>
          <w:u w:val="single"/>
        </w:rPr>
        <w:t>15</w:t>
      </w:r>
      <w:r w:rsidRPr="00427687">
        <w:rPr>
          <w:rFonts w:ascii="Times New Roman" w:hAnsi="Times New Roman" w:cs="Times New Roman"/>
          <w:u w:val="single"/>
        </w:rPr>
        <w:t xml:space="preserve"> w siedzibie Politechniki Częstochowskiej przy ul. Dąbrowskiego 69, pok. 32.</w:t>
      </w:r>
    </w:p>
    <w:p w:rsidR="00CC2804" w:rsidRPr="00CC2804" w:rsidRDefault="00CC2804" w:rsidP="00CC2804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CC2804" w:rsidRPr="00CC2804" w:rsidRDefault="00CC2804" w:rsidP="00CC2804">
      <w:pPr>
        <w:pStyle w:val="Tekstpodstawowywcity3"/>
        <w:spacing w:before="120" w:line="276" w:lineRule="auto"/>
        <w:rPr>
          <w:sz w:val="24"/>
          <w:szCs w:val="24"/>
        </w:rPr>
      </w:pPr>
      <w:r w:rsidRPr="00CC2804">
        <w:rPr>
          <w:sz w:val="24"/>
          <w:szCs w:val="24"/>
        </w:rPr>
        <w:t>Jednocześnie zwracamy uwagę na aktualność składanych dokumentów.</w:t>
      </w:r>
    </w:p>
    <w:p w:rsidR="00CC2804" w:rsidRPr="00CC2804" w:rsidRDefault="00CC2804" w:rsidP="00CC2804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CC2804" w:rsidRPr="00CC2804" w:rsidRDefault="00CC2804" w:rsidP="00CC2804">
      <w:pPr>
        <w:pStyle w:val="Tekstpodstawowywcity3"/>
        <w:rPr>
          <w:b/>
          <w:sz w:val="24"/>
          <w:szCs w:val="24"/>
        </w:rPr>
      </w:pPr>
    </w:p>
    <w:p w:rsidR="00CC2804" w:rsidRPr="00CC2804" w:rsidRDefault="00CC2804" w:rsidP="00CC2804">
      <w:pPr>
        <w:pStyle w:val="Tekstpodstawowywcity3"/>
        <w:rPr>
          <w:sz w:val="24"/>
          <w:szCs w:val="24"/>
        </w:rPr>
      </w:pPr>
    </w:p>
    <w:p w:rsidR="00CC2804" w:rsidRPr="00CC2804" w:rsidRDefault="00CC2804" w:rsidP="00CC2804">
      <w:pPr>
        <w:pStyle w:val="Tekstpodstawowywcity3"/>
        <w:jc w:val="center"/>
        <w:rPr>
          <w:sz w:val="24"/>
          <w:szCs w:val="24"/>
        </w:rPr>
      </w:pPr>
    </w:p>
    <w:p w:rsidR="00CC2804" w:rsidRPr="00CC2804" w:rsidRDefault="00CC2804" w:rsidP="00CC2804">
      <w:pPr>
        <w:pStyle w:val="Tekstpodstawowywcity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Pr="00CC2804">
        <w:rPr>
          <w:sz w:val="24"/>
          <w:szCs w:val="24"/>
        </w:rPr>
        <w:t>Kanclerz</w:t>
      </w:r>
    </w:p>
    <w:p w:rsidR="00CC2804" w:rsidRPr="00CC2804" w:rsidRDefault="00CC2804" w:rsidP="00CC2804">
      <w:pPr>
        <w:pStyle w:val="Tekstpodstawowywcity3"/>
        <w:jc w:val="right"/>
        <w:rPr>
          <w:sz w:val="24"/>
          <w:szCs w:val="24"/>
        </w:rPr>
      </w:pPr>
      <w:r w:rsidRPr="00CC2804">
        <w:rPr>
          <w:sz w:val="24"/>
          <w:szCs w:val="24"/>
        </w:rPr>
        <w:t>Politechniki Częstochowskiej</w:t>
      </w:r>
    </w:p>
    <w:p w:rsidR="00CC2804" w:rsidRPr="00CC2804" w:rsidRDefault="00CC2804" w:rsidP="00CC2804">
      <w:pPr>
        <w:pStyle w:val="Tekstpodstawowywcity3"/>
        <w:jc w:val="right"/>
        <w:rPr>
          <w:sz w:val="24"/>
          <w:szCs w:val="24"/>
        </w:rPr>
      </w:pPr>
      <w:proofErr w:type="gramStart"/>
      <w:r w:rsidRPr="00CC2804">
        <w:rPr>
          <w:sz w:val="24"/>
          <w:szCs w:val="24"/>
        </w:rPr>
        <w:t>dr</w:t>
      </w:r>
      <w:proofErr w:type="gramEnd"/>
      <w:r w:rsidRPr="00CC2804">
        <w:rPr>
          <w:sz w:val="24"/>
          <w:szCs w:val="24"/>
        </w:rPr>
        <w:t xml:space="preserve"> inż. Arkadiusz Kociszewski</w:t>
      </w:r>
    </w:p>
    <w:p w:rsidR="000B0CC9" w:rsidRPr="00CC2804" w:rsidRDefault="000B0CC9" w:rsidP="000B0CC9">
      <w:pPr>
        <w:spacing w:before="120" w:after="120" w:line="360" w:lineRule="auto"/>
        <w:ind w:firstLine="567"/>
        <w:jc w:val="both"/>
        <w:rPr>
          <w:b/>
          <w:sz w:val="24"/>
          <w:szCs w:val="24"/>
        </w:rPr>
      </w:pPr>
    </w:p>
    <w:sectPr w:rsidR="000B0CC9" w:rsidRPr="00CC2804" w:rsidSect="00E55D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0FF" w:rsidRDefault="006A00FF">
      <w:r>
        <w:separator/>
      </w:r>
    </w:p>
  </w:endnote>
  <w:endnote w:type="continuationSeparator" w:id="1">
    <w:p w:rsidR="006A00FF" w:rsidRDefault="006A0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D3C6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D3C6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4D3C6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4D3C6C">
      <w:rPr>
        <w:rStyle w:val="Numerstrony"/>
        <w:rFonts w:ascii="Arial" w:hAnsi="Arial" w:cs="Arial"/>
        <w:sz w:val="18"/>
        <w:szCs w:val="18"/>
      </w:rPr>
      <w:fldChar w:fldCharType="separate"/>
    </w:r>
    <w:r w:rsidR="00315574">
      <w:rPr>
        <w:rStyle w:val="Numerstrony"/>
        <w:rFonts w:ascii="Arial" w:hAnsi="Arial" w:cs="Arial"/>
        <w:noProof/>
        <w:sz w:val="18"/>
        <w:szCs w:val="18"/>
      </w:rPr>
      <w:t>5</w:t>
    </w:r>
    <w:r w:rsidR="004D3C6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4D3C6C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4D3C6C">
      <w:rPr>
        <w:rStyle w:val="Numerstrony"/>
        <w:rFonts w:ascii="Arial" w:hAnsi="Arial" w:cs="Arial"/>
        <w:sz w:val="18"/>
        <w:szCs w:val="18"/>
      </w:rPr>
      <w:fldChar w:fldCharType="separate"/>
    </w:r>
    <w:r w:rsidR="00315574">
      <w:rPr>
        <w:rStyle w:val="Numerstrony"/>
        <w:rFonts w:ascii="Arial" w:hAnsi="Arial" w:cs="Arial"/>
        <w:noProof/>
        <w:sz w:val="18"/>
        <w:szCs w:val="18"/>
      </w:rPr>
      <w:t>5</w:t>
    </w:r>
    <w:r w:rsidR="004D3C6C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D3C6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27687" w:rsidRPr="00427687">
        <w:rPr>
          <w:rStyle w:val="Numerstrony"/>
          <w:noProof/>
        </w:rPr>
        <w:t>5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0FF" w:rsidRDefault="006A00FF">
      <w:r>
        <w:separator/>
      </w:r>
    </w:p>
  </w:footnote>
  <w:footnote w:type="continuationSeparator" w:id="1">
    <w:p w:rsidR="006A00FF" w:rsidRDefault="006A00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6BF" w:rsidRDefault="00F366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6BF" w:rsidRDefault="00F366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6BF" w:rsidRDefault="00F366B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6BF"/>
    <w:rsid w:val="000613E0"/>
    <w:rsid w:val="00074EED"/>
    <w:rsid w:val="000B0CC9"/>
    <w:rsid w:val="00161179"/>
    <w:rsid w:val="001A571A"/>
    <w:rsid w:val="00276AC2"/>
    <w:rsid w:val="002B1C74"/>
    <w:rsid w:val="00315574"/>
    <w:rsid w:val="00384EFD"/>
    <w:rsid w:val="00427687"/>
    <w:rsid w:val="004D3C6C"/>
    <w:rsid w:val="005534F8"/>
    <w:rsid w:val="0055546F"/>
    <w:rsid w:val="006A00FF"/>
    <w:rsid w:val="00791178"/>
    <w:rsid w:val="0080273E"/>
    <w:rsid w:val="00856703"/>
    <w:rsid w:val="0087224A"/>
    <w:rsid w:val="009149C3"/>
    <w:rsid w:val="00953AA1"/>
    <w:rsid w:val="0095641D"/>
    <w:rsid w:val="009B6B01"/>
    <w:rsid w:val="009D169F"/>
    <w:rsid w:val="00A312F3"/>
    <w:rsid w:val="00A613A0"/>
    <w:rsid w:val="00A84975"/>
    <w:rsid w:val="00B361A9"/>
    <w:rsid w:val="00C725AF"/>
    <w:rsid w:val="00CA5E2B"/>
    <w:rsid w:val="00CB13B7"/>
    <w:rsid w:val="00CC2804"/>
    <w:rsid w:val="00CF63DF"/>
    <w:rsid w:val="00D1574A"/>
    <w:rsid w:val="00D15AE3"/>
    <w:rsid w:val="00D248D2"/>
    <w:rsid w:val="00E52D0D"/>
    <w:rsid w:val="00E55DB4"/>
    <w:rsid w:val="00E74582"/>
    <w:rsid w:val="00EF1037"/>
    <w:rsid w:val="00F16162"/>
    <w:rsid w:val="00F177F6"/>
    <w:rsid w:val="00F366BF"/>
    <w:rsid w:val="00F729E6"/>
    <w:rsid w:val="00F738E8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55DB4"/>
  </w:style>
  <w:style w:type="paragraph" w:styleId="Nagwek1">
    <w:name w:val="heading 1"/>
    <w:basedOn w:val="Normalny"/>
    <w:next w:val="Normalny"/>
    <w:qFormat/>
    <w:rsid w:val="00E55D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55D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55D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55D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55DB4"/>
  </w:style>
  <w:style w:type="paragraph" w:styleId="Tekstpodstawowy">
    <w:name w:val="Body Text"/>
    <w:basedOn w:val="Normalny"/>
    <w:link w:val="TekstpodstawowyZnak"/>
    <w:rsid w:val="00E55DB4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729E6"/>
    <w:rPr>
      <w:sz w:val="24"/>
    </w:rPr>
  </w:style>
  <w:style w:type="paragraph" w:styleId="Tekstpodstawowywcity3">
    <w:name w:val="Body Text Indent 3"/>
    <w:basedOn w:val="Normalny"/>
    <w:link w:val="Tekstpodstawowywcity3Znak"/>
    <w:rsid w:val="00CC280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C2804"/>
    <w:rPr>
      <w:sz w:val="16"/>
      <w:szCs w:val="16"/>
    </w:rPr>
  </w:style>
  <w:style w:type="paragraph" w:customStyle="1" w:styleId="Default">
    <w:name w:val="Default"/>
    <w:rsid w:val="00CC280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923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2017-07-31T11:22:00Z</cp:lastPrinted>
  <dcterms:created xsi:type="dcterms:W3CDTF">2017-07-31T13:03:00Z</dcterms:created>
  <dcterms:modified xsi:type="dcterms:W3CDTF">2017-07-31T13:03:00Z</dcterms:modified>
</cp:coreProperties>
</file>