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A136EA" w:rsidRPr="00A136E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136EA" w:rsidRPr="00A136EA">
        <w:rPr>
          <w:rFonts w:ascii="Times New Roman" w:hAnsi="Times New Roman"/>
          <w:b/>
        </w:rPr>
        <w:t>ZP/RB-13/17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136EA" w:rsidRPr="00A136E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136EA" w:rsidRPr="00A136E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136EA" w:rsidRPr="00A136E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136EA" w:rsidRPr="00A136E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136EA" w:rsidRPr="00A136EA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A136EA" w:rsidRPr="00A136EA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A136EA" w:rsidRPr="00A136EA">
        <w:rPr>
          <w:rFonts w:ascii="Times New Roman" w:hAnsi="Times New Roman"/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A136E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A136E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905" w:rsidRDefault="00F13905" w:rsidP="0038231F">
      <w:pPr>
        <w:spacing w:after="0" w:line="240" w:lineRule="auto"/>
      </w:pPr>
      <w:r>
        <w:separator/>
      </w:r>
    </w:p>
  </w:endnote>
  <w:endnote w:type="continuationSeparator" w:id="0">
    <w:p w:rsidR="00F13905" w:rsidRDefault="00F139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EA" w:rsidRDefault="00A13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36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36E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EA" w:rsidRDefault="00A13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905" w:rsidRDefault="00F13905" w:rsidP="0038231F">
      <w:pPr>
        <w:spacing w:after="0" w:line="240" w:lineRule="auto"/>
      </w:pPr>
      <w:r>
        <w:separator/>
      </w:r>
    </w:p>
  </w:footnote>
  <w:footnote w:type="continuationSeparator" w:id="0">
    <w:p w:rsidR="00F13905" w:rsidRDefault="00F139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EA" w:rsidRDefault="00A13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EA" w:rsidRDefault="00A13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6EA" w:rsidRDefault="00A136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90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36EA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3905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91EB34-9C0E-40A6-AE06-E7472AF0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BC22B-A8F8-4102-A009-3030A6F27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2017-07-28T08:06:00Z</dcterms:created>
  <dcterms:modified xsi:type="dcterms:W3CDTF">2017-07-28T08:06:00Z</dcterms:modified>
</cp:coreProperties>
</file>