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C3795" w:rsidRPr="007C379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C3795" w:rsidRPr="007C3795">
        <w:rPr>
          <w:rFonts w:ascii="Times New Roman" w:hAnsi="Times New Roman"/>
          <w:b/>
        </w:rPr>
        <w:t>ZP/RB-12/17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C3795" w:rsidRPr="007C379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C3795" w:rsidRPr="007C379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C3795" w:rsidRPr="007C379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C3795" w:rsidRPr="007C379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C3795" w:rsidRPr="007C3795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C3795" w:rsidRPr="007C3795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7C3795" w:rsidRPr="007C3795">
        <w:rPr>
          <w:rFonts w:ascii="Times New Roman" w:hAnsi="Times New Roman"/>
          <w:sz w:val="21"/>
          <w:szCs w:val="21"/>
        </w:rPr>
        <w:t>późn</w:t>
      </w:r>
      <w:proofErr w:type="spellEnd"/>
      <w:r w:rsidR="007C3795" w:rsidRPr="007C3795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r w:rsidR="007C3795" w:rsidRPr="007C3795">
        <w:rPr>
          <w:rFonts w:ascii="Times New Roman" w:hAnsi="Times New Roman"/>
          <w:b/>
          <w:sz w:val="24"/>
          <w:szCs w:val="24"/>
        </w:rPr>
        <w:t>Przebudowa i termomodernizacja h</w:t>
      </w:r>
      <w:r w:rsidR="00EF0781">
        <w:rPr>
          <w:rFonts w:ascii="Times New Roman" w:hAnsi="Times New Roman"/>
          <w:b/>
          <w:sz w:val="24"/>
          <w:szCs w:val="24"/>
        </w:rPr>
        <w:t>ali technologicznej Wydziału Inż</w:t>
      </w:r>
      <w:r w:rsidR="007C3795" w:rsidRPr="007C3795">
        <w:rPr>
          <w:rFonts w:ascii="Times New Roman" w:hAnsi="Times New Roman"/>
          <w:b/>
          <w:sz w:val="24"/>
          <w:szCs w:val="24"/>
        </w:rPr>
        <w:t>ynierii Produkcji i Technologii Materiałów Politechniki Częstochowskiej</w:t>
      </w:r>
      <w:bookmarkEnd w:id="0"/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7C379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7C379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2DE" w:rsidRDefault="000D32DE" w:rsidP="0038231F">
      <w:pPr>
        <w:spacing w:after="0" w:line="240" w:lineRule="auto"/>
      </w:pPr>
      <w:r>
        <w:separator/>
      </w:r>
    </w:p>
  </w:endnote>
  <w:endnote w:type="continuationSeparator" w:id="0">
    <w:p w:rsidR="000D32DE" w:rsidRDefault="000D3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795" w:rsidRDefault="007C37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07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07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795" w:rsidRDefault="007C37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2DE" w:rsidRDefault="000D32DE" w:rsidP="0038231F">
      <w:pPr>
        <w:spacing w:after="0" w:line="240" w:lineRule="auto"/>
      </w:pPr>
      <w:r>
        <w:separator/>
      </w:r>
    </w:p>
  </w:footnote>
  <w:footnote w:type="continuationSeparator" w:id="0">
    <w:p w:rsidR="000D32DE" w:rsidRDefault="000D3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795" w:rsidRDefault="007C37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795" w:rsidRDefault="007C37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795" w:rsidRDefault="007C37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32D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32DE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3795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0781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F414E2"/>
  <w15:docId w15:val="{C7241E74-5FB9-44B8-AA73-808DB2631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808A4-319B-4B07-A7B2-E3631295B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2017-07-28T07:19:00Z</dcterms:created>
  <dcterms:modified xsi:type="dcterms:W3CDTF">2017-07-28T07:19:00Z</dcterms:modified>
</cp:coreProperties>
</file>