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E2749">
      <w:pPr>
        <w:spacing w:line="360" w:lineRule="auto"/>
        <w:rPr>
          <w:b/>
          <w:bCs/>
          <w:color w:val="000000"/>
          <w:sz w:val="24"/>
        </w:rPr>
      </w:pPr>
      <w:r w:rsidRPr="009E2749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E2749">
      <w:pPr>
        <w:spacing w:line="360" w:lineRule="auto"/>
        <w:rPr>
          <w:color w:val="000000"/>
          <w:sz w:val="24"/>
        </w:rPr>
      </w:pPr>
      <w:r w:rsidRPr="009E2749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E2749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E2749">
      <w:pPr>
        <w:spacing w:line="360" w:lineRule="auto"/>
        <w:rPr>
          <w:color w:val="000000"/>
          <w:sz w:val="24"/>
        </w:rPr>
      </w:pPr>
      <w:r w:rsidRPr="009E2749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E2749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9E2749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E2749" w:rsidRPr="009E2749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E2749" w:rsidRPr="009E2749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E2749" w:rsidRPr="009E2749">
        <w:rPr>
          <w:b/>
          <w:color w:val="000000"/>
          <w:sz w:val="24"/>
        </w:rPr>
        <w:t>Wykonanie remontu pokoi dydaktycznych z korytarzem na III piętrze w budynku Hotelu Asystenckiego w części  Wydziału Zarządzania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E2749" w:rsidTr="00D46E4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9E2749" w:rsidRDefault="009E2749" w:rsidP="00D46E4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9E2749">
              <w:rPr>
                <w:b/>
                <w:sz w:val="24"/>
              </w:rPr>
              <w:t>Przedsiębiorstwo Produkcyjno-Handlowo-Usługowe "MAL-PLAST" S.C.</w:t>
            </w:r>
          </w:p>
          <w:p w:rsidR="009E2749" w:rsidRDefault="009E2749" w:rsidP="00D46E4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E2749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9E2749">
              <w:rPr>
                <w:b/>
                <w:sz w:val="24"/>
              </w:rPr>
              <w:t>Częstochowa</w:t>
            </w:r>
          </w:p>
          <w:p w:rsidR="009E2749" w:rsidRDefault="009E2749" w:rsidP="00D46E4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E2749">
              <w:rPr>
                <w:b/>
                <w:sz w:val="24"/>
              </w:rPr>
              <w:t>Legnicka</w:t>
            </w:r>
            <w:r>
              <w:rPr>
                <w:b/>
                <w:sz w:val="24"/>
              </w:rPr>
              <w:t xml:space="preserve"> </w:t>
            </w:r>
            <w:r w:rsidRPr="009E2749">
              <w:rPr>
                <w:b/>
                <w:sz w:val="24"/>
              </w:rPr>
              <w:t>61</w:t>
            </w:r>
          </w:p>
          <w:p w:rsidR="009E2749" w:rsidRDefault="009E2749" w:rsidP="00D46E4C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E2749">
              <w:rPr>
                <w:b/>
                <w:sz w:val="24"/>
              </w:rPr>
              <w:t>238 620.00 zł</w:t>
            </w:r>
          </w:p>
          <w:p w:rsidR="009E2749" w:rsidRPr="00253031" w:rsidRDefault="009E2749" w:rsidP="00D46E4C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E2749" w:rsidRDefault="009E2749" w:rsidP="00D46E4C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E2749">
              <w:rPr>
                <w:sz w:val="24"/>
              </w:rPr>
              <w:t>Oferta ta spełnia wymagania określone w SIWZ i nie podlega odrzuceniu, a w wyniku przeprowadzonej oceny oferta przedmiotowego wykonawcy otrzymała największą liczbę punktów - 100 pkt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9E274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749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9E274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749">
              <w:rPr>
                <w:rFonts w:ascii="Times New Roman" w:hAnsi="Times New Roman" w:cs="Times New Roman"/>
                <w:sz w:val="18"/>
                <w:szCs w:val="18"/>
              </w:rPr>
              <w:t>Aspekty społeczne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9E274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749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E2749" w:rsidRPr="00C63DA0" w:rsidTr="00D46E4C">
        <w:tc>
          <w:tcPr>
            <w:tcW w:w="540" w:type="dxa"/>
            <w:shd w:val="clear" w:color="auto" w:fill="auto"/>
            <w:vAlign w:val="center"/>
          </w:tcPr>
          <w:p w:rsidR="009E2749" w:rsidRPr="00C63DA0" w:rsidRDefault="009E2749" w:rsidP="00D46E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74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E2749" w:rsidRPr="00C63DA0" w:rsidRDefault="009E2749" w:rsidP="00D46E4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2749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Produkcyjno-Handlowo-Usługowe "MAL-PLAST" S.C.</w:t>
            </w:r>
          </w:p>
          <w:p w:rsidR="009E2749" w:rsidRPr="00C63DA0" w:rsidRDefault="009E2749" w:rsidP="00D46E4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2749">
              <w:rPr>
                <w:rFonts w:ascii="Times New Roman" w:hAnsi="Times New Roman" w:cs="Times New Roman"/>
                <w:bCs/>
                <w:sz w:val="18"/>
                <w:szCs w:val="18"/>
              </w:rPr>
              <w:t>Legnicka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2749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E2749" w:rsidRPr="00C63DA0" w:rsidRDefault="009E2749" w:rsidP="00D46E4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2749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2749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9E2749" w:rsidRPr="00C63DA0" w:rsidRDefault="009E2749" w:rsidP="00D46E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E274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E2749" w:rsidRPr="00C63DA0" w:rsidRDefault="009E2749" w:rsidP="00D46E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74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E2749" w:rsidRPr="00C63DA0" w:rsidRDefault="009E2749" w:rsidP="00D46E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74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E2749" w:rsidRPr="00C63DA0" w:rsidRDefault="009E2749" w:rsidP="00D46E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74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E2749" w:rsidRPr="00C63DA0" w:rsidRDefault="009E2749" w:rsidP="00D46E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E2749" w:rsidRPr="00C63DA0" w:rsidRDefault="009E2749" w:rsidP="00D46E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E2749" w:rsidRPr="00C63DA0" w:rsidRDefault="009E2749" w:rsidP="00D46E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E2749" w:rsidRPr="00C63DA0" w:rsidRDefault="009E2749" w:rsidP="00D46E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E2749" w:rsidRPr="00C63DA0" w:rsidRDefault="009E2749" w:rsidP="00D46E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74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E2749">
      <w:pPr>
        <w:pStyle w:val="Nagwek"/>
        <w:tabs>
          <w:tab w:val="clear" w:pos="4536"/>
        </w:tabs>
        <w:jc w:val="both"/>
        <w:rPr>
          <w:sz w:val="24"/>
        </w:rPr>
      </w:pPr>
      <w:r w:rsidRPr="009E2749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9E2749">
        <w:rPr>
          <w:sz w:val="24"/>
        </w:rPr>
        <w:t>2017-07-28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C50" w:rsidRDefault="00285C50">
      <w:r>
        <w:separator/>
      </w:r>
    </w:p>
  </w:endnote>
  <w:endnote w:type="continuationSeparator" w:id="0">
    <w:p w:rsidR="00285C50" w:rsidRDefault="00285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2749" w:rsidRDefault="009E27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9094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9094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2749" w:rsidRDefault="009E27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C50" w:rsidRDefault="00285C50">
      <w:r>
        <w:separator/>
      </w:r>
    </w:p>
  </w:footnote>
  <w:footnote w:type="continuationSeparator" w:id="0">
    <w:p w:rsidR="00285C50" w:rsidRDefault="00285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2749" w:rsidRDefault="009E27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2749" w:rsidRDefault="009E27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2749" w:rsidRDefault="009E27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5C50"/>
    <w:rsid w:val="00140696"/>
    <w:rsid w:val="00253031"/>
    <w:rsid w:val="00285C50"/>
    <w:rsid w:val="00377700"/>
    <w:rsid w:val="0059094F"/>
    <w:rsid w:val="005C147E"/>
    <w:rsid w:val="007118AF"/>
    <w:rsid w:val="007124E4"/>
    <w:rsid w:val="00745012"/>
    <w:rsid w:val="0087722C"/>
    <w:rsid w:val="00987E41"/>
    <w:rsid w:val="009E2749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433C736-1D1E-42CE-A815-67C4F2CFC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2017-07-28T11:28:00Z</dcterms:created>
  <dcterms:modified xsi:type="dcterms:W3CDTF">2017-07-28T11:28:00Z</dcterms:modified>
</cp:coreProperties>
</file>