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D6B5E">
      <w:pPr>
        <w:spacing w:line="360" w:lineRule="auto"/>
        <w:rPr>
          <w:b/>
          <w:bCs/>
          <w:color w:val="000000"/>
          <w:sz w:val="24"/>
        </w:rPr>
      </w:pPr>
      <w:r w:rsidRPr="005D6B5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D6B5E">
      <w:pPr>
        <w:spacing w:line="360" w:lineRule="auto"/>
        <w:rPr>
          <w:color w:val="000000"/>
          <w:sz w:val="24"/>
        </w:rPr>
      </w:pPr>
      <w:r w:rsidRPr="005D6B5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D6B5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D6B5E">
      <w:pPr>
        <w:spacing w:line="360" w:lineRule="auto"/>
        <w:rPr>
          <w:color w:val="000000"/>
          <w:sz w:val="24"/>
        </w:rPr>
      </w:pPr>
      <w:r w:rsidRPr="005D6B5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D6B5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D6B5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D6B5E" w:rsidRPr="005D6B5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D6B5E" w:rsidRPr="005D6B5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D6B5E" w:rsidRPr="005D6B5E">
        <w:rPr>
          <w:b/>
          <w:color w:val="000000"/>
          <w:sz w:val="24"/>
        </w:rPr>
        <w:t>Konserwacja i uszczelnienie świetlika na dachu budynku AULI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D6B5E" w:rsidTr="008931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D6B5E" w:rsidRDefault="005D6B5E" w:rsidP="008931E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5D6B5E">
              <w:rPr>
                <w:b/>
                <w:sz w:val="24"/>
              </w:rPr>
              <w:t>Firma Handlowo-Usługowa ,,ORIT" Stanisław Jurkowski</w:t>
            </w:r>
          </w:p>
          <w:p w:rsidR="005D6B5E" w:rsidRDefault="005D6B5E" w:rsidP="008931E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6B5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D6B5E">
              <w:rPr>
                <w:b/>
                <w:sz w:val="24"/>
              </w:rPr>
              <w:t>Częstochowa</w:t>
            </w:r>
          </w:p>
          <w:p w:rsidR="005D6B5E" w:rsidRDefault="005D6B5E" w:rsidP="008931E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D6B5E">
              <w:rPr>
                <w:b/>
                <w:sz w:val="24"/>
              </w:rPr>
              <w:t>Kiedrzyńska</w:t>
            </w:r>
            <w:r>
              <w:rPr>
                <w:b/>
                <w:sz w:val="24"/>
              </w:rPr>
              <w:t xml:space="preserve"> </w:t>
            </w:r>
            <w:r w:rsidRPr="005D6B5E">
              <w:rPr>
                <w:b/>
                <w:sz w:val="24"/>
              </w:rPr>
              <w:t>52</w:t>
            </w:r>
          </w:p>
          <w:p w:rsidR="005D6B5E" w:rsidRDefault="005D6B5E" w:rsidP="008931E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D6B5E">
              <w:rPr>
                <w:b/>
                <w:sz w:val="24"/>
              </w:rPr>
              <w:t>32 859.45 zł</w:t>
            </w:r>
          </w:p>
          <w:p w:rsidR="005D6B5E" w:rsidRPr="00253031" w:rsidRDefault="005D6B5E" w:rsidP="008931E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D6B5E" w:rsidRDefault="005D6B5E" w:rsidP="008931E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D6B5E">
              <w:rPr>
                <w:sz w:val="24"/>
              </w:rPr>
              <w:t>Oferta ta spełnia wymagania określone w SIWZ i nie podlega odrzuceniu, a w wyniku przeprowadzonej oceny oferta przedmiotowego wykonawcy otrzymała 80 punktówtów.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D6B5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5D6B5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5D6B5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D6B5E" w:rsidRPr="00C63DA0" w:rsidTr="008931ED">
        <w:tc>
          <w:tcPr>
            <w:tcW w:w="540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bCs/>
                <w:sz w:val="18"/>
                <w:szCs w:val="18"/>
              </w:rPr>
              <w:t>Firma Handlowo-Usługowa ,,ORIT" Stanisław Jurkowski</w:t>
            </w:r>
          </w:p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bCs/>
                <w:sz w:val="18"/>
                <w:szCs w:val="18"/>
              </w:rPr>
              <w:t>Kiedrzyńska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B5E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D6B5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D6B5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5D6B5E" w:rsidRPr="00C63DA0" w:rsidRDefault="005D6B5E" w:rsidP="008931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D6B5E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D6B5E">
      <w:pPr>
        <w:pStyle w:val="Nagwek"/>
        <w:tabs>
          <w:tab w:val="clear" w:pos="4536"/>
        </w:tabs>
        <w:jc w:val="both"/>
        <w:rPr>
          <w:sz w:val="24"/>
        </w:rPr>
      </w:pPr>
      <w:r w:rsidRPr="005D6B5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D6B5E">
        <w:rPr>
          <w:sz w:val="24"/>
        </w:rPr>
        <w:t>2017-07-28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7D3" w:rsidRDefault="00A247D3">
      <w:r>
        <w:separator/>
      </w:r>
    </w:p>
  </w:endnote>
  <w:endnote w:type="continuationSeparator" w:id="0">
    <w:p w:rsidR="00A247D3" w:rsidRDefault="00A2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B5E" w:rsidRDefault="005D6B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F445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F445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B5E" w:rsidRDefault="005D6B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7D3" w:rsidRDefault="00A247D3">
      <w:r>
        <w:separator/>
      </w:r>
    </w:p>
  </w:footnote>
  <w:footnote w:type="continuationSeparator" w:id="0">
    <w:p w:rsidR="00A247D3" w:rsidRDefault="00A2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B5E" w:rsidRDefault="005D6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B5E" w:rsidRDefault="005D6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B5E" w:rsidRDefault="005D6B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47D3"/>
    <w:rsid w:val="00140696"/>
    <w:rsid w:val="00253031"/>
    <w:rsid w:val="00377700"/>
    <w:rsid w:val="005C147E"/>
    <w:rsid w:val="005D6B5E"/>
    <w:rsid w:val="007118AF"/>
    <w:rsid w:val="007124E4"/>
    <w:rsid w:val="00745012"/>
    <w:rsid w:val="0087722C"/>
    <w:rsid w:val="00987E41"/>
    <w:rsid w:val="00A247D3"/>
    <w:rsid w:val="00C63DA0"/>
    <w:rsid w:val="00C85A89"/>
    <w:rsid w:val="00CF4454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BD8C03-4AAE-4A6D-BF10-EF4A0ED1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2017-07-28T11:20:00Z</dcterms:created>
  <dcterms:modified xsi:type="dcterms:W3CDTF">2017-07-28T11:20:00Z</dcterms:modified>
</cp:coreProperties>
</file>