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64801" w:rsidRPr="0096480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64801" w:rsidRPr="00964801">
        <w:rPr>
          <w:rFonts w:ascii="Times New Roman" w:hAnsi="Times New Roman"/>
          <w:b/>
        </w:rPr>
        <w:t>ZP/RB-11/17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801" w:rsidRPr="0096480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801" w:rsidRPr="0096480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64801" w:rsidRPr="0096480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801" w:rsidRPr="0096480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64801" w:rsidRPr="0096480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64801" w:rsidRPr="00964801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64801" w:rsidRPr="00964801">
        <w:rPr>
          <w:rFonts w:ascii="Times New Roman" w:hAnsi="Times New Roman"/>
          <w:b/>
          <w:sz w:val="24"/>
          <w:szCs w:val="24"/>
        </w:rPr>
        <w:t>Usunięcie przecieku na dachu ~500 m2 w budynku przy ul. Wały Dwernickiego 123  Wydział Zarządzania Politechnika Częstochowska.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14295E" w:rsidRDefault="00FE4E2B" w:rsidP="0014295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14295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B4B" w:rsidRDefault="00D07B4B" w:rsidP="0038231F">
      <w:pPr>
        <w:spacing w:after="0" w:line="240" w:lineRule="auto"/>
      </w:pPr>
      <w:r>
        <w:separator/>
      </w:r>
    </w:p>
  </w:endnote>
  <w:endnote w:type="continuationSeparator" w:id="0">
    <w:p w:rsidR="00D07B4B" w:rsidRDefault="00D07B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801" w:rsidRDefault="009648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29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29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801" w:rsidRDefault="009648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B4B" w:rsidRDefault="00D07B4B" w:rsidP="0038231F">
      <w:pPr>
        <w:spacing w:after="0" w:line="240" w:lineRule="auto"/>
      </w:pPr>
      <w:r>
        <w:separator/>
      </w:r>
    </w:p>
  </w:footnote>
  <w:footnote w:type="continuationSeparator" w:id="0">
    <w:p w:rsidR="00D07B4B" w:rsidRDefault="00D07B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801" w:rsidRDefault="009648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801" w:rsidRDefault="009648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801" w:rsidRDefault="009648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B4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295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801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07B4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E5EF3D-818E-4819-B04A-7BEE68DA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DF204-53D1-4192-B949-A3C76499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2017-07-20T07:14:00Z</cp:lastPrinted>
  <dcterms:created xsi:type="dcterms:W3CDTF">2017-07-20T07:14:00Z</dcterms:created>
  <dcterms:modified xsi:type="dcterms:W3CDTF">2017-07-20T07:14:00Z</dcterms:modified>
</cp:coreProperties>
</file>