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75D4" w:rsidRPr="00B875D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75D4" w:rsidRPr="00B875D4">
        <w:rPr>
          <w:b/>
          <w:sz w:val="24"/>
        </w:rPr>
        <w:t>ZP/RB-10/17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75D4" w:rsidRPr="00B875D4">
        <w:rPr>
          <w:b/>
        </w:rPr>
        <w:t>przetarg nieograniczony</w:t>
      </w:r>
      <w:r w:rsidR="00753DC1">
        <w:t xml:space="preserve"> na:</w:t>
      </w:r>
    </w:p>
    <w:p w:rsidR="0000184A" w:rsidRDefault="00B875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75D4">
        <w:rPr>
          <w:b/>
          <w:sz w:val="24"/>
          <w:szCs w:val="24"/>
        </w:rPr>
        <w:t>Remont pomieszczeń Instytutu Inteligentnych Systemów Informatycznych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75D4" w:rsidRPr="00B875D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75D4" w:rsidRPr="00B875D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875D4" w:rsidRPr="00B875D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6F1" w:rsidRDefault="001346F1">
      <w:r>
        <w:separator/>
      </w:r>
    </w:p>
  </w:endnote>
  <w:endnote w:type="continuationSeparator" w:id="0">
    <w:p w:rsidR="001346F1" w:rsidRDefault="0013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D4" w:rsidRDefault="00B875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6F1" w:rsidRDefault="001346F1">
      <w:r>
        <w:separator/>
      </w:r>
    </w:p>
  </w:footnote>
  <w:footnote w:type="continuationSeparator" w:id="0">
    <w:p w:rsidR="001346F1" w:rsidRDefault="001346F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D4" w:rsidRDefault="00B875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D4" w:rsidRDefault="00B875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D4" w:rsidRDefault="00B875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6F1"/>
    <w:rsid w:val="0000184A"/>
    <w:rsid w:val="00012997"/>
    <w:rsid w:val="000621A2"/>
    <w:rsid w:val="00075CEC"/>
    <w:rsid w:val="00106AC7"/>
    <w:rsid w:val="00111985"/>
    <w:rsid w:val="001346F1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75D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0D525A-3323-4B55-BCE6-F78B689B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44839-44BE-45C5-999C-C7A188471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2017-07-18T06:59:00Z</dcterms:created>
  <dcterms:modified xsi:type="dcterms:W3CDTF">2017-07-18T06:59:00Z</dcterms:modified>
</cp:coreProperties>
</file>