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4540E" w:rsidRPr="0094540E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4540E" w:rsidRPr="0094540E">
        <w:rPr>
          <w:rFonts w:ascii="Times New Roman" w:hAnsi="Times New Roman"/>
          <w:b/>
        </w:rPr>
        <w:t>ZP/RB-10/17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4540E" w:rsidRPr="0094540E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4540E" w:rsidRPr="0094540E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94540E" w:rsidRPr="0094540E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4540E" w:rsidRPr="0094540E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94540E" w:rsidRPr="0094540E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94540E" w:rsidRPr="0094540E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94540E" w:rsidRPr="0094540E">
        <w:rPr>
          <w:rFonts w:ascii="Times New Roman" w:hAnsi="Times New Roman"/>
          <w:sz w:val="21"/>
          <w:szCs w:val="21"/>
        </w:rPr>
        <w:t>późn</w:t>
      </w:r>
      <w:proofErr w:type="spellEnd"/>
      <w:r w:rsidR="0094540E" w:rsidRPr="0094540E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94540E" w:rsidRPr="0094540E">
        <w:rPr>
          <w:rFonts w:ascii="Times New Roman" w:hAnsi="Times New Roman"/>
          <w:b/>
          <w:sz w:val="24"/>
          <w:szCs w:val="24"/>
        </w:rPr>
        <w:t>Remont pomieszczeń Instytutu Inteligentnych Systemów Informatycznych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DBB" w:rsidRDefault="00C66DBB" w:rsidP="0038231F">
      <w:pPr>
        <w:spacing w:after="0" w:line="240" w:lineRule="auto"/>
      </w:pPr>
      <w:r>
        <w:separator/>
      </w:r>
    </w:p>
  </w:endnote>
  <w:endnote w:type="continuationSeparator" w:id="0">
    <w:p w:rsidR="00C66DBB" w:rsidRDefault="00C66D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540E" w:rsidRDefault="009454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10F8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10F8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540E" w:rsidRDefault="009454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DBB" w:rsidRDefault="00C66DBB" w:rsidP="0038231F">
      <w:pPr>
        <w:spacing w:after="0" w:line="240" w:lineRule="auto"/>
      </w:pPr>
      <w:r>
        <w:separator/>
      </w:r>
    </w:p>
  </w:footnote>
  <w:footnote w:type="continuationSeparator" w:id="0">
    <w:p w:rsidR="00C66DBB" w:rsidRDefault="00C66DB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540E" w:rsidRDefault="0094540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540E" w:rsidRDefault="0094540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540E" w:rsidRDefault="0094540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6DBB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10F84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540E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66DB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FA6FA9C-B1D8-4C2E-A872-122052635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D79A9-E442-40B3-99FA-B5E54067D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2017-07-18T07:00:00Z</cp:lastPrinted>
  <dcterms:created xsi:type="dcterms:W3CDTF">2017-07-18T07:00:00Z</dcterms:created>
  <dcterms:modified xsi:type="dcterms:W3CDTF">2017-07-18T07:00:00Z</dcterms:modified>
</cp:coreProperties>
</file>