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74FD4">
        <w:rPr>
          <w:rFonts w:ascii="Tahoma" w:hAnsi="Tahoma" w:cs="Tahoma"/>
          <w:bCs/>
          <w:sz w:val="18"/>
          <w:szCs w:val="18"/>
        </w:rPr>
        <w:t>Naprawa pokrycia dachu DS Maluch oraz naprawa zadaszenia wejścia do budynku DS Maluch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674FD4">
        <w:rPr>
          <w:rFonts w:ascii="Tahoma" w:hAnsi="Tahoma" w:cs="Tahoma"/>
          <w:bCs/>
          <w:sz w:val="18"/>
          <w:szCs w:val="18"/>
        </w:rPr>
        <w:t>9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zabezpieczona wadium w wysokości 3 000.00 zł. Wniesionym w formie …………………………………..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674FD4" w:rsidRDefault="00674FD4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bookmarkStart w:id="0" w:name="_GoBack"/>
      <w:bookmarkEnd w:id="0"/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lastRenderedPageBreak/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601" w:rsidRDefault="00191601">
      <w:r>
        <w:separator/>
      </w:r>
    </w:p>
  </w:endnote>
  <w:endnote w:type="continuationSeparator" w:id="0">
    <w:p w:rsidR="00191601" w:rsidRDefault="0019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9160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74FD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74FD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601" w:rsidRDefault="00191601">
      <w:r>
        <w:separator/>
      </w:r>
    </w:p>
  </w:footnote>
  <w:footnote w:type="continuationSeparator" w:id="0">
    <w:p w:rsidR="00191601" w:rsidRDefault="00191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91601"/>
    <w:rsid w:val="001D4B84"/>
    <w:rsid w:val="002F080E"/>
    <w:rsid w:val="00416187"/>
    <w:rsid w:val="004B16D8"/>
    <w:rsid w:val="004D44A8"/>
    <w:rsid w:val="00544944"/>
    <w:rsid w:val="00561C43"/>
    <w:rsid w:val="00674FD4"/>
    <w:rsid w:val="006C6682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3</cp:revision>
  <dcterms:created xsi:type="dcterms:W3CDTF">2017-06-21T09:24:00Z</dcterms:created>
  <dcterms:modified xsi:type="dcterms:W3CDTF">2017-07-12T08:31:00Z</dcterms:modified>
</cp:coreProperties>
</file>