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3F6E04" w:rsidRPr="003F6E04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F6E04" w:rsidRPr="003F6E04">
        <w:rPr>
          <w:rFonts w:ascii="Times New Roman" w:hAnsi="Times New Roman"/>
          <w:b/>
        </w:rPr>
        <w:t>ZP/RB-09/17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F6E04" w:rsidRPr="003F6E04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F6E04" w:rsidRPr="003F6E04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3F6E04" w:rsidRPr="003F6E04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F6E04" w:rsidRPr="003F6E04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3F6E04" w:rsidRPr="003F6E04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3F6E04" w:rsidRPr="003F6E04">
        <w:rPr>
          <w:rFonts w:ascii="Times New Roman" w:hAnsi="Times New Roman"/>
          <w:sz w:val="21"/>
          <w:szCs w:val="21"/>
        </w:rPr>
        <w:t>(Dz. U. z 2015 r. poz. 2164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3F6E04" w:rsidRPr="003F6E04">
        <w:rPr>
          <w:rFonts w:ascii="Times New Roman" w:hAnsi="Times New Roman"/>
          <w:b/>
          <w:sz w:val="24"/>
          <w:szCs w:val="24"/>
        </w:rPr>
        <w:t>Naprawa pokrycia dachu DS Maluch oraz naprawa zadaszenia wejścia do budynku DS Maluch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lastRenderedPageBreak/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116B" w:rsidRDefault="00E3116B" w:rsidP="0038231F">
      <w:pPr>
        <w:spacing w:after="0" w:line="240" w:lineRule="auto"/>
      </w:pPr>
      <w:r>
        <w:separator/>
      </w:r>
    </w:p>
  </w:endnote>
  <w:endnote w:type="continuationSeparator" w:id="0">
    <w:p w:rsidR="00E3116B" w:rsidRDefault="00E3116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6E04" w:rsidRDefault="003F6E0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F6E0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F6E0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6E04" w:rsidRDefault="003F6E0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116B" w:rsidRDefault="00E3116B" w:rsidP="0038231F">
      <w:pPr>
        <w:spacing w:after="0" w:line="240" w:lineRule="auto"/>
      </w:pPr>
      <w:r>
        <w:separator/>
      </w:r>
    </w:p>
  </w:footnote>
  <w:footnote w:type="continuationSeparator" w:id="0">
    <w:p w:rsidR="00E3116B" w:rsidRDefault="00E3116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6E04" w:rsidRDefault="003F6E0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6E04" w:rsidRDefault="003F6E0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6E04" w:rsidRDefault="003F6E0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116B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3F6E04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16B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1708D0F-9E6C-41E4-8B13-5B7A8B943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DB3007-EB6B-4578-87B7-80CE611D1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517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2016-07-26T10:32:00Z</cp:lastPrinted>
  <dcterms:created xsi:type="dcterms:W3CDTF">2017-07-12T08:16:00Z</dcterms:created>
  <dcterms:modified xsi:type="dcterms:W3CDTF">2017-07-12T08:16:00Z</dcterms:modified>
</cp:coreProperties>
</file>