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886864" w:rsidP="00350054">
      <w:pPr>
        <w:spacing w:line="360" w:lineRule="auto"/>
        <w:ind w:left="709" w:hanging="425"/>
        <w:jc w:val="center"/>
        <w:rPr>
          <w:b/>
        </w:rPr>
      </w:pPr>
      <w:r w:rsidRPr="00886864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9F2067" w:rsidRDefault="009F2067" w:rsidP="00350054">
      <w:pPr>
        <w:ind w:left="1695" w:firstLine="3969"/>
        <w:rPr>
          <w:b/>
        </w:rPr>
      </w:pPr>
    </w:p>
    <w:p w:rsidR="009F2067" w:rsidRDefault="009F2067" w:rsidP="00350054">
      <w:pPr>
        <w:ind w:left="1695" w:firstLine="3969"/>
        <w:rPr>
          <w:b/>
        </w:rPr>
      </w:pPr>
    </w:p>
    <w:p w:rsidR="009F2067" w:rsidRDefault="009F2067" w:rsidP="00350054">
      <w:pPr>
        <w:ind w:left="1695" w:firstLine="3969"/>
        <w:rPr>
          <w:b/>
        </w:rPr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proofErr w:type="gramStart"/>
      <w:r w:rsidR="00283FD5" w:rsidRPr="002F272A">
        <w:rPr>
          <w:rFonts w:ascii="Tahoma" w:hAnsi="Tahoma" w:cs="Tahoma"/>
          <w:bCs/>
          <w:sz w:val="16"/>
          <w:szCs w:val="16"/>
        </w:rPr>
        <w:t>Dostawa  serwera</w:t>
      </w:r>
      <w:proofErr w:type="gramEnd"/>
      <w:r w:rsidR="00283FD5" w:rsidRPr="002F272A">
        <w:rPr>
          <w:rFonts w:ascii="Tahoma" w:hAnsi="Tahoma" w:cs="Tahoma"/>
          <w:bCs/>
          <w:sz w:val="16"/>
          <w:szCs w:val="16"/>
        </w:rPr>
        <w:t xml:space="preserve"> komputerowego dla</w:t>
      </w:r>
      <w:r w:rsidR="002F272A">
        <w:rPr>
          <w:rFonts w:ascii="Tahoma" w:hAnsi="Tahoma" w:cs="Tahoma"/>
          <w:bCs/>
          <w:sz w:val="16"/>
          <w:szCs w:val="16"/>
        </w:rPr>
        <w:t xml:space="preserve"> </w:t>
      </w:r>
      <w:r w:rsidR="002F272A" w:rsidRPr="002F272A">
        <w:rPr>
          <w:rFonts w:ascii="Tahoma" w:hAnsi="Tahoma" w:cs="Tahoma"/>
          <w:sz w:val="16"/>
          <w:szCs w:val="16"/>
        </w:rPr>
        <w:t>Wydziału Inżynierii Produkcji i Technologii Materiałów</w:t>
      </w:r>
      <w:r w:rsidR="00283FD5" w:rsidRPr="002F272A">
        <w:rPr>
          <w:rFonts w:ascii="Tahoma" w:hAnsi="Tahoma" w:cs="Tahoma"/>
          <w:bCs/>
          <w:sz w:val="16"/>
          <w:szCs w:val="16"/>
        </w:rPr>
        <w:t xml:space="preserve"> Politechniki</w:t>
      </w:r>
      <w:r w:rsidR="00283FD5" w:rsidRPr="00283FD5">
        <w:rPr>
          <w:rFonts w:ascii="Tahoma" w:hAnsi="Tahoma" w:cs="Tahoma"/>
          <w:bCs/>
          <w:sz w:val="16"/>
          <w:szCs w:val="16"/>
        </w:rPr>
        <w:t xml:space="preserve"> Częstochowskiej</w:t>
      </w:r>
      <w:r w:rsidR="00051DD2" w:rsidRPr="00051DD2">
        <w:rPr>
          <w:rFonts w:ascii="Tahoma" w:hAnsi="Tahoma" w:cs="Tahoma"/>
          <w:bCs/>
          <w:sz w:val="16"/>
          <w:szCs w:val="16"/>
        </w:rPr>
        <w:t>.</w:t>
      </w:r>
      <w:r>
        <w:rPr>
          <w:rFonts w:ascii="Tahoma" w:hAnsi="Tahoma" w:cs="Tahoma"/>
          <w:bCs/>
          <w:sz w:val="16"/>
          <w:szCs w:val="16"/>
        </w:rPr>
        <w:t xml:space="preserve"> </w:t>
      </w:r>
      <w:proofErr w:type="gramStart"/>
      <w:r w:rsidRPr="00087510">
        <w:rPr>
          <w:rFonts w:ascii="Tahoma" w:hAnsi="Tahoma" w:cs="Tahoma"/>
          <w:b w:val="0"/>
          <w:bCs/>
          <w:sz w:val="16"/>
          <w:szCs w:val="16"/>
        </w:rPr>
        <w:t>w</w:t>
      </w:r>
      <w:proofErr w:type="gramEnd"/>
      <w:r w:rsidRPr="00087510">
        <w:rPr>
          <w:rFonts w:ascii="Tahoma" w:hAnsi="Tahoma" w:cs="Tahoma"/>
          <w:b w:val="0"/>
          <w:bCs/>
          <w:sz w:val="16"/>
          <w:szCs w:val="16"/>
        </w:rPr>
        <w:t xml:space="preserve"> sprawie nr rej. </w:t>
      </w:r>
      <w:r w:rsidR="00051DD2" w:rsidRPr="00051DD2">
        <w:rPr>
          <w:rFonts w:ascii="Tahoma" w:hAnsi="Tahoma" w:cs="Tahoma"/>
          <w:bCs/>
          <w:sz w:val="16"/>
          <w:szCs w:val="16"/>
        </w:rPr>
        <w:t>ZP/D</w:t>
      </w:r>
      <w:r w:rsidR="00DD785C">
        <w:rPr>
          <w:rFonts w:ascii="Tahoma" w:hAnsi="Tahoma" w:cs="Tahoma"/>
          <w:bCs/>
          <w:sz w:val="16"/>
          <w:szCs w:val="16"/>
        </w:rPr>
        <w:t>K-1</w:t>
      </w:r>
      <w:r w:rsidR="009F2067">
        <w:rPr>
          <w:rFonts w:ascii="Tahoma" w:hAnsi="Tahoma" w:cs="Tahoma"/>
          <w:bCs/>
          <w:sz w:val="16"/>
          <w:szCs w:val="16"/>
        </w:rPr>
        <w:t>4</w:t>
      </w:r>
      <w:r w:rsidR="00051DD2" w:rsidRPr="00051DD2">
        <w:rPr>
          <w:rFonts w:ascii="Tahoma" w:hAnsi="Tahoma" w:cs="Tahoma"/>
          <w:bCs/>
          <w:sz w:val="16"/>
          <w:szCs w:val="16"/>
        </w:rPr>
        <w:t>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D33FA1" w:rsidRDefault="00D33FA1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051DD2" w:rsidRPr="00087510" w:rsidRDefault="00051DD2" w:rsidP="0015001A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</w:t>
            </w:r>
            <w:proofErr w:type="gramEnd"/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</w:t>
            </w:r>
          </w:p>
          <w:p w:rsidR="00283FD5" w:rsidRPr="00087510" w:rsidRDefault="00051DD2" w:rsidP="00283FD5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50054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83FD5"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83FD5">
              <w:rPr>
                <w:rFonts w:ascii="Tahoma" w:hAnsi="Tahoma" w:cs="Tahoma"/>
                <w:bCs/>
                <w:sz w:val="16"/>
                <w:szCs w:val="16"/>
              </w:rPr>
              <w:t xml:space="preserve">Warunki płatności: </w:t>
            </w:r>
            <w:r w:rsidRPr="00283FD5">
              <w:rPr>
                <w:rFonts w:ascii="Tahoma" w:hAnsi="Tahoma" w:cs="Tahoma"/>
                <w:sz w:val="16"/>
                <w:szCs w:val="16"/>
              </w:rPr>
              <w:t>zgodnie ze SI</w:t>
            </w:r>
            <w:r w:rsidRPr="00087510">
              <w:rPr>
                <w:rFonts w:ascii="Tahoma" w:hAnsi="Tahoma" w:cs="Tahoma"/>
                <w:sz w:val="16"/>
                <w:szCs w:val="16"/>
              </w:rPr>
              <w:t>WZ</w:t>
            </w:r>
          </w:p>
          <w:p w:rsidR="00D33E6B" w:rsidRDefault="00D33E6B" w:rsidP="00D33E6B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</w:t>
            </w:r>
            <w:r w:rsidR="00D33FA1">
              <w:t>r</w:t>
            </w:r>
            <w:r>
              <w:t>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1D1750" w:rsidRDefault="001D1750" w:rsidP="00D33FA1">
            <w:pPr>
              <w:tabs>
                <w:tab w:val="num" w:pos="426"/>
              </w:tabs>
              <w:spacing w:line="360" w:lineRule="auto"/>
              <w:jc w:val="both"/>
            </w:pPr>
          </w:p>
          <w:p w:rsidR="009F2067" w:rsidRDefault="009F2067" w:rsidP="00D33FA1">
            <w:pPr>
              <w:tabs>
                <w:tab w:val="num" w:pos="426"/>
              </w:tabs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Pr="00EA385E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B82D0D">
        <w:trPr>
          <w:trHeight w:val="8672"/>
        </w:trPr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FA1" w:rsidRPr="00B82D0D" w:rsidRDefault="00D33FA1" w:rsidP="00D33E6B">
            <w:pPr>
              <w:spacing w:line="360" w:lineRule="auto"/>
              <w:jc w:val="both"/>
            </w:pPr>
          </w:p>
          <w:p w:rsidR="00011974" w:rsidRPr="00011974" w:rsidRDefault="00D33FA1" w:rsidP="009F2067">
            <w:pPr>
              <w:tabs>
                <w:tab w:val="num" w:pos="426"/>
              </w:tabs>
              <w:spacing w:line="360" w:lineRule="auto"/>
              <w:jc w:val="both"/>
            </w:pPr>
            <w:r w:rsidRPr="00B82D0D">
              <w:t xml:space="preserve"> </w:t>
            </w:r>
            <w:proofErr w:type="gramStart"/>
            <w:r w:rsidR="00011974">
              <w:t>1)</w:t>
            </w:r>
            <w:r w:rsidR="00011974" w:rsidRPr="00011974">
              <w:t>Wybór</w:t>
            </w:r>
            <w:proofErr w:type="gramEnd"/>
            <w:r w:rsidR="00011974" w:rsidRPr="00011974">
              <w:t xml:space="preserve"> naszej oferty: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proofErr w:type="gramStart"/>
            <w:r w:rsidRPr="00011974">
              <w:t>a</w:t>
            </w:r>
            <w:proofErr w:type="gramEnd"/>
            <w:r w:rsidRPr="00011974">
              <w:t>) nie będzie prowadził do powstania u zamawiającego obowiązku podatkowego zgodnie z przepisami o podatku</w:t>
            </w:r>
          </w:p>
          <w:p w:rsidR="00011974" w:rsidRPr="00011974" w:rsidRDefault="00011974" w:rsidP="00011974">
            <w:pPr>
              <w:tabs>
                <w:tab w:val="num" w:pos="426"/>
              </w:tabs>
              <w:spacing w:line="360" w:lineRule="auto"/>
              <w:ind w:left="567"/>
              <w:jc w:val="both"/>
              <w:rPr>
                <w:i/>
              </w:rPr>
            </w:pPr>
            <w:proofErr w:type="gramStart"/>
            <w:r w:rsidRPr="00011974">
              <w:t>od</w:t>
            </w:r>
            <w:proofErr w:type="gramEnd"/>
            <w:r w:rsidRPr="00011974">
              <w:t xml:space="preserve"> towarów i usług* 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proofErr w:type="gramStart"/>
            <w:r w:rsidRPr="00011974">
              <w:t>b</w:t>
            </w:r>
            <w:proofErr w:type="gramEnd"/>
            <w:r w:rsidRPr="00011974">
              <w:t xml:space="preserve">) będzie prowadził do powstania u zamawiającego obowiązku podatkowego zgodnie z przepisami o podatku od towarów i usług. </w:t>
            </w:r>
          </w:p>
          <w:p w:rsidR="00011974" w:rsidRPr="00011974" w:rsidRDefault="00011974" w:rsidP="00011974">
            <w:pPr>
              <w:spacing w:line="360" w:lineRule="auto"/>
              <w:ind w:left="567"/>
              <w:jc w:val="both"/>
            </w:pPr>
            <w:r w:rsidRPr="00011974">
              <w:t>W związku z powyższym wskazujemy nazwę (rodzaj) towaru, którego dostawa będzie prowadzić do powstania obowiązku podatkowego: ……………………………………………………………….</w:t>
            </w:r>
          </w:p>
          <w:p w:rsidR="00011974" w:rsidRPr="00011974" w:rsidRDefault="00011974" w:rsidP="00011974">
            <w:pPr>
              <w:spacing w:line="360" w:lineRule="auto"/>
              <w:ind w:left="284" w:firstLine="283"/>
              <w:jc w:val="both"/>
            </w:pPr>
            <w:proofErr w:type="gramStart"/>
            <w:r w:rsidRPr="00011974">
              <w:t>oraz</w:t>
            </w:r>
            <w:proofErr w:type="gramEnd"/>
            <w:r w:rsidRPr="00011974">
              <w:t xml:space="preserve"> podajemy jego wartość bez kwoty podatku VAT: ……………………………………………………………...*</w:t>
            </w:r>
          </w:p>
          <w:p w:rsidR="00011974" w:rsidRPr="00011974" w:rsidRDefault="00011974" w:rsidP="00011974">
            <w:pPr>
              <w:spacing w:line="360" w:lineRule="auto"/>
              <w:ind w:left="76"/>
              <w:jc w:val="both"/>
              <w:rPr>
                <w:i/>
              </w:rPr>
            </w:pPr>
            <w:r w:rsidRPr="00011974">
              <w:rPr>
                <w:i/>
              </w:rPr>
              <w:t>„*” niepotrzebne skreślić</w:t>
            </w:r>
          </w:p>
          <w:p w:rsidR="00011974" w:rsidRPr="00011974" w:rsidRDefault="00011974" w:rsidP="00011974">
            <w:pPr>
              <w:spacing w:line="360" w:lineRule="auto"/>
              <w:ind w:left="74"/>
              <w:jc w:val="both"/>
              <w:rPr>
                <w:b/>
                <w:i/>
              </w:rPr>
            </w:pPr>
            <w:r w:rsidRPr="00011974">
              <w:rPr>
                <w:b/>
                <w:i/>
              </w:rPr>
              <w:t xml:space="preserve">UWAGA: powstanie u Zamawiającego obowiązku podatkowego ma zastosowanie w przypadku </w:t>
            </w:r>
            <w:proofErr w:type="spellStart"/>
            <w:r w:rsidRPr="00011974">
              <w:rPr>
                <w:b/>
                <w:i/>
              </w:rPr>
              <w:t>wewnątrzwspólnotowego</w:t>
            </w:r>
            <w:proofErr w:type="spellEnd"/>
            <w:r w:rsidRPr="00011974">
              <w:rPr>
                <w:b/>
                <w:i/>
              </w:rPr>
              <w:t xml:space="preserve"> nabycia towarów, mechanizmu odwróconego obciążenia i importu usług lub importu towarów.</w:t>
            </w:r>
          </w:p>
          <w:p w:rsidR="00051DD2" w:rsidRDefault="00051DD2" w:rsidP="009F2067">
            <w:pPr>
              <w:tabs>
                <w:tab w:val="left" w:pos="1605"/>
              </w:tabs>
              <w:rPr>
                <w:rFonts w:ascii="Tahoma" w:hAnsi="Tahoma" w:cs="Tahoma"/>
                <w:sz w:val="16"/>
                <w:szCs w:val="16"/>
              </w:rPr>
            </w:pPr>
          </w:p>
          <w:p w:rsidR="009F2067" w:rsidRDefault="009F2067" w:rsidP="009F2067">
            <w:pPr>
              <w:tabs>
                <w:tab w:val="left" w:pos="1605"/>
              </w:tabs>
              <w:rPr>
                <w:rFonts w:ascii="Tahoma" w:hAnsi="Tahoma" w:cs="Tahoma"/>
                <w:sz w:val="16"/>
                <w:szCs w:val="16"/>
              </w:rPr>
            </w:pPr>
          </w:p>
          <w:p w:rsidR="009F2067" w:rsidRPr="009F2067" w:rsidRDefault="009F2067" w:rsidP="009F2067">
            <w:pPr>
              <w:tabs>
                <w:tab w:val="left" w:pos="7725"/>
              </w:tabs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B82D0D" w:rsidRDefault="00011974" w:rsidP="00273051">
            <w:pPr>
              <w:pStyle w:val="Tekstprzypisudolnego"/>
              <w:rPr>
                <w:bCs/>
                <w:i/>
              </w:rPr>
            </w:pPr>
            <w:proofErr w:type="gramStart"/>
            <w:r>
              <w:rPr>
                <w:bCs/>
              </w:rPr>
              <w:t>2</w:t>
            </w:r>
            <w:r w:rsidR="00E4754B" w:rsidRPr="00B82D0D">
              <w:rPr>
                <w:bCs/>
              </w:rPr>
              <w:t>)</w:t>
            </w:r>
            <w:r w:rsidR="00D33E6B" w:rsidRPr="00B82D0D">
              <w:rPr>
                <w:bCs/>
              </w:rPr>
              <w:t>Oświadczamy</w:t>
            </w:r>
            <w:proofErr w:type="gramEnd"/>
            <w:r w:rsidR="00D33E6B" w:rsidRPr="00B82D0D">
              <w:rPr>
                <w:bCs/>
              </w:rPr>
              <w:t>, że jesteśmy małym lub średnim przedsiębiorstwem</w:t>
            </w:r>
            <w:r w:rsidR="00273051" w:rsidRPr="00B82D0D">
              <w:rPr>
                <w:bCs/>
              </w:rPr>
              <w:t xml:space="preserve"> </w:t>
            </w:r>
            <w:r w:rsidR="00273051" w:rsidRPr="00B82D0D">
              <w:rPr>
                <w:rStyle w:val="Odwoanieprzypisudolnego"/>
                <w:bCs/>
              </w:rPr>
              <w:footnoteReference w:id="2"/>
            </w:r>
            <w:r w:rsidR="00273051" w:rsidRPr="00B82D0D">
              <w:rPr>
                <w:bCs/>
              </w:rPr>
              <w:t xml:space="preserve"> </w:t>
            </w:r>
            <w:r w:rsidR="00273051" w:rsidRPr="00B82D0D">
              <w:rPr>
                <w:bCs/>
                <w:i/>
              </w:rPr>
              <w:t>(p</w:t>
            </w:r>
            <w:r w:rsidR="00273051" w:rsidRPr="00B82D0D">
              <w:rPr>
                <w:i/>
              </w:rPr>
              <w:t>odane informacje wymagane są wyłącznie do celów statystycznych)</w:t>
            </w: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B82D0D">
              <w:rPr>
                <w:bCs/>
              </w:rPr>
              <w:sym w:font="Symbol" w:char="F0F0"/>
            </w:r>
            <w:r w:rsidRPr="00B82D0D">
              <w:rPr>
                <w:bCs/>
              </w:rPr>
              <w:t xml:space="preserve"> Tak</w:t>
            </w:r>
          </w:p>
          <w:p w:rsidR="00D33E6B" w:rsidRPr="00B82D0D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B82D0D">
              <w:rPr>
                <w:bCs/>
              </w:rPr>
              <w:sym w:font="Symbol" w:char="F0FF"/>
            </w:r>
            <w:r w:rsidRPr="00B82D0D">
              <w:rPr>
                <w:bCs/>
              </w:rPr>
              <w:t xml:space="preserve"> Nie</w:t>
            </w:r>
          </w:p>
          <w:p w:rsidR="00D33E6B" w:rsidRPr="00B82D0D" w:rsidRDefault="00D33E6B" w:rsidP="00D33E6B">
            <w:pPr>
              <w:spacing w:line="360" w:lineRule="auto"/>
            </w:pPr>
            <w:r w:rsidRPr="00B82D0D">
              <w:t>Należy zaznaczyć znakiem X właściwe pole</w:t>
            </w:r>
          </w:p>
          <w:p w:rsidR="00051DD2" w:rsidRPr="00B82D0D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011974" w:rsidP="00D33E6B">
      <w:pPr>
        <w:spacing w:line="360" w:lineRule="auto"/>
        <w:ind w:left="-284"/>
        <w:jc w:val="both"/>
      </w:pPr>
      <w:r>
        <w:t>3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5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011974" w:rsidP="00D33E6B">
      <w:pPr>
        <w:spacing w:line="360" w:lineRule="auto"/>
        <w:ind w:hanging="284"/>
        <w:jc w:val="both"/>
      </w:pPr>
      <w:r>
        <w:t>6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011974" w:rsidP="00D33E6B">
      <w:pPr>
        <w:spacing w:line="360" w:lineRule="auto"/>
        <w:ind w:hanging="284"/>
        <w:jc w:val="both"/>
      </w:pPr>
      <w:proofErr w:type="gramStart"/>
      <w:r>
        <w:t>7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868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F272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886864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F272A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F272A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F27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11974"/>
    <w:rsid w:val="00047DD3"/>
    <w:rsid w:val="00051DD2"/>
    <w:rsid w:val="00071B87"/>
    <w:rsid w:val="001A5B0A"/>
    <w:rsid w:val="001D1750"/>
    <w:rsid w:val="00265A6D"/>
    <w:rsid w:val="00273051"/>
    <w:rsid w:val="00283FD5"/>
    <w:rsid w:val="002E3356"/>
    <w:rsid w:val="002F272A"/>
    <w:rsid w:val="003139FE"/>
    <w:rsid w:val="00346916"/>
    <w:rsid w:val="00350054"/>
    <w:rsid w:val="00390486"/>
    <w:rsid w:val="003A0B8F"/>
    <w:rsid w:val="003B1320"/>
    <w:rsid w:val="004C3237"/>
    <w:rsid w:val="005839B4"/>
    <w:rsid w:val="005C2720"/>
    <w:rsid w:val="006631DF"/>
    <w:rsid w:val="007A28B5"/>
    <w:rsid w:val="00844BF8"/>
    <w:rsid w:val="00847A5D"/>
    <w:rsid w:val="00876943"/>
    <w:rsid w:val="00886864"/>
    <w:rsid w:val="008A1EA2"/>
    <w:rsid w:val="008D286C"/>
    <w:rsid w:val="008E4727"/>
    <w:rsid w:val="00924ABD"/>
    <w:rsid w:val="00963AAA"/>
    <w:rsid w:val="00990B15"/>
    <w:rsid w:val="009F2067"/>
    <w:rsid w:val="00B82D0D"/>
    <w:rsid w:val="00C427C3"/>
    <w:rsid w:val="00D33E6B"/>
    <w:rsid w:val="00D33FA1"/>
    <w:rsid w:val="00DA1F63"/>
    <w:rsid w:val="00DD785C"/>
    <w:rsid w:val="00DE3343"/>
    <w:rsid w:val="00E02776"/>
    <w:rsid w:val="00E05E12"/>
    <w:rsid w:val="00E4754B"/>
    <w:rsid w:val="00F23480"/>
    <w:rsid w:val="00F46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632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2017-07-07T11:49:00Z</cp:lastPrinted>
  <dcterms:created xsi:type="dcterms:W3CDTF">2017-07-10T12:27:00Z</dcterms:created>
  <dcterms:modified xsi:type="dcterms:W3CDTF">2017-07-10T12:27:00Z</dcterms:modified>
</cp:coreProperties>
</file>