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423D33" w:rsidP="00350054">
      <w:pPr>
        <w:spacing w:line="360" w:lineRule="auto"/>
        <w:ind w:left="709" w:hanging="425"/>
        <w:jc w:val="center"/>
        <w:rPr>
          <w:b/>
        </w:rPr>
      </w:pPr>
      <w:r w:rsidRPr="00423D33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341FB3" w:rsidRPr="00341FB3">
        <w:rPr>
          <w:rFonts w:ascii="Tahoma" w:hAnsi="Tahoma" w:cs="Tahoma"/>
          <w:bCs/>
          <w:sz w:val="16"/>
          <w:szCs w:val="16"/>
        </w:rPr>
        <w:t xml:space="preserve">Sukcesywna dostawa odczynników chemicznych </w:t>
      </w:r>
      <w:proofErr w:type="gramStart"/>
      <w:r w:rsidR="005E1F1A">
        <w:rPr>
          <w:rFonts w:ascii="Tahoma" w:hAnsi="Tahoma" w:cs="Tahoma"/>
          <w:bCs/>
          <w:sz w:val="16"/>
          <w:szCs w:val="16"/>
        </w:rPr>
        <w:t xml:space="preserve">oraz </w:t>
      </w:r>
      <w:r w:rsidR="006779B2">
        <w:rPr>
          <w:rFonts w:ascii="Tahoma" w:hAnsi="Tahoma" w:cs="Tahoma"/>
          <w:bCs/>
          <w:sz w:val="16"/>
          <w:szCs w:val="16"/>
        </w:rPr>
        <w:t xml:space="preserve"> specjalistycznych</w:t>
      </w:r>
      <w:proofErr w:type="gramEnd"/>
      <w:r w:rsidR="006779B2">
        <w:rPr>
          <w:rFonts w:ascii="Tahoma" w:hAnsi="Tahoma" w:cs="Tahoma"/>
          <w:bCs/>
          <w:sz w:val="16"/>
          <w:szCs w:val="16"/>
        </w:rPr>
        <w:t xml:space="preserve"> odczynników </w:t>
      </w:r>
      <w:r w:rsidR="005E1F1A">
        <w:rPr>
          <w:rFonts w:ascii="Tahoma" w:hAnsi="Tahoma" w:cs="Tahoma"/>
          <w:bCs/>
          <w:sz w:val="16"/>
          <w:szCs w:val="16"/>
        </w:rPr>
        <w:t xml:space="preserve"> </w:t>
      </w:r>
      <w:r w:rsidR="006779B2">
        <w:rPr>
          <w:rFonts w:ascii="Tahoma" w:hAnsi="Tahoma" w:cs="Tahoma"/>
          <w:bCs/>
          <w:sz w:val="16"/>
          <w:szCs w:val="16"/>
        </w:rPr>
        <w:t xml:space="preserve">chemicznych </w:t>
      </w:r>
      <w:r w:rsidR="00341FB3" w:rsidRPr="00341FB3">
        <w:rPr>
          <w:rFonts w:ascii="Tahoma" w:hAnsi="Tahoma" w:cs="Tahoma"/>
          <w:bCs/>
          <w:sz w:val="16"/>
          <w:szCs w:val="16"/>
        </w:rPr>
        <w:t xml:space="preserve">dla jednostek organizacyjnych Politechniki Częstochowskiej 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051DD2" w:rsidRPr="00051DD2">
        <w:rPr>
          <w:rFonts w:ascii="Tahoma" w:hAnsi="Tahoma" w:cs="Tahoma"/>
          <w:bCs/>
          <w:sz w:val="16"/>
          <w:szCs w:val="16"/>
        </w:rPr>
        <w:t>ZP/D-0</w:t>
      </w:r>
      <w:r w:rsidR="00341FB3">
        <w:rPr>
          <w:rFonts w:ascii="Tahoma" w:hAnsi="Tahoma" w:cs="Tahoma"/>
          <w:bCs/>
          <w:sz w:val="16"/>
          <w:szCs w:val="16"/>
        </w:rPr>
        <w:t>8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BD30C3" w:rsidRDefault="00BD30C3" w:rsidP="00BD30C3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Realizację zadania nr 1 tj.:</w:t>
      </w:r>
      <w:r w:rsidR="006779B2" w:rsidRPr="006779B2">
        <w:t xml:space="preserve"> </w:t>
      </w:r>
      <w:r w:rsidR="006779B2" w:rsidRPr="006779B2">
        <w:rPr>
          <w:rFonts w:ascii="Tahoma" w:hAnsi="Tahoma" w:cs="Tahoma"/>
          <w:sz w:val="16"/>
          <w:szCs w:val="16"/>
        </w:rPr>
        <w:t>Sukcesyw</w:t>
      </w:r>
      <w:r w:rsidR="006779B2">
        <w:rPr>
          <w:rFonts w:ascii="Tahoma" w:hAnsi="Tahoma" w:cs="Tahoma"/>
          <w:sz w:val="16"/>
          <w:szCs w:val="16"/>
        </w:rPr>
        <w:t>na dostawa odczynników chemiczny</w:t>
      </w:r>
      <w:r w:rsidR="006779B2" w:rsidRPr="006779B2">
        <w:rPr>
          <w:rFonts w:ascii="Tahoma" w:hAnsi="Tahoma" w:cs="Tahoma"/>
          <w:sz w:val="16"/>
          <w:szCs w:val="16"/>
        </w:rPr>
        <w:t>ch dla jednostek organizacyjnych Politechniki Częstochowskiej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6779B2" w:rsidRPr="00087510" w:rsidRDefault="00051DD2" w:rsidP="006779B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779B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="00341FB3" w:rsidRPr="006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dostaw cząstkowych</w:t>
            </w:r>
            <w:r w:rsidRPr="00350054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55A4D">
              <w:rPr>
                <w:rFonts w:ascii="Tahoma" w:hAnsi="Tahoma" w:cs="Tahoma"/>
                <w:sz w:val="16"/>
                <w:szCs w:val="16"/>
              </w:rPr>
              <w:t>…………………………………………….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543F0" w:rsidRPr="00EA385E" w:rsidRDefault="00F543F0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779B2" w:rsidRDefault="006779B2" w:rsidP="006779B2">
            <w:pPr>
              <w:pStyle w:val="Tekstpodstawowy"/>
              <w:numPr>
                <w:ilvl w:val="0"/>
                <w:numId w:val="4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Realizację zadania nr 2 tj.:</w:t>
            </w:r>
            <w:r w:rsidRPr="006779B2">
              <w:t xml:space="preserve"> </w:t>
            </w:r>
            <w:r w:rsidRPr="006779B2">
              <w:rPr>
                <w:rFonts w:ascii="Tahoma" w:hAnsi="Tahoma" w:cs="Tahoma"/>
                <w:sz w:val="16"/>
                <w:szCs w:val="16"/>
              </w:rPr>
              <w:t>Sukcesyw</w:t>
            </w:r>
            <w:r>
              <w:rPr>
                <w:rFonts w:ascii="Tahoma" w:hAnsi="Tahoma" w:cs="Tahoma"/>
                <w:sz w:val="16"/>
                <w:szCs w:val="16"/>
              </w:rPr>
              <w:t>na dostawa specjalistycznych odczynników chemiczny</w:t>
            </w:r>
            <w:r w:rsidRPr="006779B2">
              <w:rPr>
                <w:rFonts w:ascii="Tahoma" w:hAnsi="Tahoma" w:cs="Tahoma"/>
                <w:sz w:val="16"/>
                <w:szCs w:val="16"/>
              </w:rPr>
              <w:t>ch dla jednostek organizacyjnych Politechniki Częstochowskiej</w:t>
            </w:r>
          </w:p>
          <w:tbl>
            <w:tblPr>
              <w:tblStyle w:val="Tabela-Siatka"/>
              <w:tblW w:w="0" w:type="auto"/>
              <w:tblLook w:val="01E0"/>
            </w:tblPr>
            <w:tblGrid>
              <w:gridCol w:w="8994"/>
            </w:tblGrid>
            <w:tr w:rsidR="006779B2" w:rsidTr="007B5CB1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79B2" w:rsidRPr="00087510" w:rsidRDefault="006779B2" w:rsidP="007B5CB1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proofErr w:type="gramStart"/>
                  <w:r w:rsidRPr="00087510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</w:t>
                  </w:r>
                  <w:proofErr w:type="gramEnd"/>
                  <w:r w:rsidRPr="00087510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cenie:</w:t>
                  </w:r>
                </w:p>
                <w:p w:rsidR="006779B2" w:rsidRPr="00087510" w:rsidRDefault="006779B2" w:rsidP="007B5CB1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gramStart"/>
                  <w:r w:rsidRPr="0008751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</w:t>
                  </w:r>
                  <w:proofErr w:type="gramEnd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............  PLN</w:t>
                  </w:r>
                </w:p>
                <w:p w:rsidR="006779B2" w:rsidRPr="00087510" w:rsidRDefault="006779B2" w:rsidP="007B5CB1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/</w:t>
                  </w:r>
                  <w:proofErr w:type="gramStart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słownie: ................................................</w:t>
                  </w:r>
                  <w:proofErr w:type="gramEnd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.............................................................................. PLN/</w:t>
                  </w:r>
                </w:p>
                <w:p w:rsidR="006779B2" w:rsidRPr="00087510" w:rsidRDefault="006779B2" w:rsidP="007B5CB1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8751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cena </w:t>
                  </w:r>
                  <w:proofErr w:type="gramStart"/>
                  <w:r w:rsidRPr="0008751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netto :</w:t>
                  </w:r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</w:t>
                  </w:r>
                  <w:proofErr w:type="gramEnd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....  PLN</w:t>
                  </w:r>
                </w:p>
                <w:p w:rsidR="006779B2" w:rsidRPr="00087510" w:rsidRDefault="006779B2" w:rsidP="007B5CB1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/</w:t>
                  </w:r>
                  <w:proofErr w:type="gramStart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słownie: ................................................</w:t>
                  </w:r>
                  <w:proofErr w:type="gramEnd"/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.............................................................................. PLN/</w:t>
                  </w:r>
                </w:p>
                <w:p w:rsidR="006779B2" w:rsidRPr="00087510" w:rsidRDefault="006779B2" w:rsidP="006779B2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779B2">
                    <w:rPr>
                      <w:rFonts w:ascii="Tahoma" w:hAnsi="Tahoma" w:cs="Tahoma"/>
                      <w:b/>
                      <w:bCs/>
                      <w:sz w:val="16"/>
                      <w:szCs w:val="16"/>
                    </w:rPr>
                    <w:t>Termin realizacji dostaw cząstkowych</w:t>
                  </w:r>
                  <w:r w:rsidRPr="00350054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:</w:t>
                  </w:r>
                  <w:r w:rsidR="00455A4D">
                    <w:rPr>
                      <w:rFonts w:ascii="Tahoma" w:hAnsi="Tahoma" w:cs="Tahoma"/>
                      <w:sz w:val="16"/>
                      <w:szCs w:val="16"/>
                    </w:rPr>
                    <w:t xml:space="preserve"> ……………………………………………………</w:t>
                  </w:r>
                </w:p>
                <w:p w:rsidR="006779B2" w:rsidRPr="00087510" w:rsidRDefault="006779B2" w:rsidP="007B5CB1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87510">
                    <w:rPr>
                      <w:rFonts w:ascii="Tahoma" w:hAnsi="Tahoma" w:cs="Tahoma"/>
                      <w:b/>
                      <w:bCs/>
                      <w:sz w:val="16"/>
                      <w:szCs w:val="16"/>
                    </w:rPr>
                    <w:t xml:space="preserve">Warunki płatności: </w:t>
                  </w:r>
                  <w:r w:rsidRPr="00087510">
                    <w:rPr>
                      <w:rFonts w:ascii="Tahoma" w:hAnsi="Tahoma" w:cs="Tahoma"/>
                      <w:sz w:val="16"/>
                      <w:szCs w:val="16"/>
                    </w:rPr>
                    <w:t>zgodnie ze SIWZ</w:t>
                  </w:r>
                </w:p>
                <w:p w:rsidR="006779B2" w:rsidRDefault="006779B2" w:rsidP="007B5CB1">
                  <w:pPr>
                    <w:spacing w:line="360" w:lineRule="auto"/>
                    <w:jc w:val="both"/>
                  </w:pPr>
                </w:p>
                <w:p w:rsidR="006779B2" w:rsidRPr="0071229E" w:rsidRDefault="006779B2" w:rsidP="007B5CB1">
                  <w:pPr>
                    <w:tabs>
                      <w:tab w:val="num" w:pos="426"/>
                    </w:tabs>
                    <w:spacing w:line="360" w:lineRule="auto"/>
                    <w:jc w:val="both"/>
                  </w:pPr>
                  <w:r w:rsidRPr="0071229E">
                    <w:t xml:space="preserve"> Zakres rzeczowy oraz nazwa firm, którym Wykonawca zamierza powierzyć wykonanie części przedmiotu zamówienia*</w:t>
                  </w:r>
                </w:p>
                <w:p w:rsidR="006779B2" w:rsidRPr="0071229E" w:rsidRDefault="006779B2" w:rsidP="007B5CB1">
                  <w:pPr>
                    <w:spacing w:line="360" w:lineRule="auto"/>
                    <w:jc w:val="both"/>
                  </w:pPr>
                  <w:r w:rsidRPr="0071229E"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825"/>
                    <w:gridCol w:w="3539"/>
                    <w:gridCol w:w="4334"/>
                  </w:tblGrid>
                  <w:tr w:rsidR="006779B2" w:rsidRPr="0071229E" w:rsidTr="007B5CB1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779B2" w:rsidRPr="0071229E" w:rsidRDefault="006779B2" w:rsidP="007B5CB1">
                        <w:pPr>
                          <w:spacing w:line="360" w:lineRule="auto"/>
                          <w:jc w:val="both"/>
                        </w:pPr>
                        <w:proofErr w:type="spellStart"/>
                        <w:r w:rsidRPr="0071229E"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779B2" w:rsidRPr="0071229E" w:rsidRDefault="006779B2" w:rsidP="007B5CB1">
                        <w:pPr>
                          <w:spacing w:line="360" w:lineRule="auto"/>
                          <w:jc w:val="both"/>
                        </w:pPr>
                        <w:r w:rsidRPr="0071229E">
                          <w:t>Zakres rzeczowy</w:t>
                        </w: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779B2" w:rsidRPr="0071229E" w:rsidRDefault="006779B2" w:rsidP="007B5CB1">
                        <w:pPr>
                          <w:spacing w:line="360" w:lineRule="auto"/>
                          <w:jc w:val="both"/>
                        </w:pPr>
                        <w:r w:rsidRPr="0071229E">
                          <w:t>Nazwa Firm</w:t>
                        </w:r>
                      </w:p>
                    </w:tc>
                  </w:tr>
                  <w:tr w:rsidR="006779B2" w:rsidRPr="0071229E" w:rsidTr="007B5CB1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</w:tr>
                  <w:tr w:rsidR="006779B2" w:rsidRPr="0071229E" w:rsidTr="007B5CB1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779B2" w:rsidRPr="0071229E" w:rsidRDefault="006779B2" w:rsidP="007B5CB1">
                        <w:pPr>
                          <w:spacing w:line="360" w:lineRule="auto"/>
                          <w:ind w:firstLine="496"/>
                          <w:jc w:val="both"/>
                        </w:pPr>
                      </w:p>
                    </w:tc>
                  </w:tr>
                </w:tbl>
                <w:p w:rsidR="006779B2" w:rsidRDefault="006779B2" w:rsidP="007B5CB1">
                  <w:pPr>
                    <w:spacing w:line="360" w:lineRule="auto"/>
                    <w:jc w:val="both"/>
                    <w:rPr>
                      <w:b/>
                    </w:rPr>
                  </w:pPr>
                  <w:r w:rsidRPr="0071229E">
                    <w:rPr>
                      <w:b/>
                    </w:rPr>
                    <w:t>*</w:t>
                  </w:r>
                  <w:proofErr w:type="gramStart"/>
                  <w:r w:rsidRPr="0071229E">
                    <w:rPr>
                      <w:b/>
                    </w:rPr>
                    <w:t>Wypełnić jeżeli</w:t>
                  </w:r>
                  <w:proofErr w:type="gramEnd"/>
                  <w:r w:rsidRPr="0071229E">
                    <w:rPr>
                      <w:b/>
                    </w:rPr>
                    <w:t xml:space="preserve"> Wykonawca zamierza powierzyć wykonanie części przedmiotu zamówienia Podwykonawcom</w:t>
                  </w:r>
                </w:p>
                <w:p w:rsidR="006779B2" w:rsidRPr="00EA385E" w:rsidRDefault="006779B2" w:rsidP="007B5CB1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51DD2" w:rsidRPr="00EA385E" w:rsidRDefault="00051DD2" w:rsidP="00341FB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lastRenderedPageBreak/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23D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543F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23D33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543F0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543F0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543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51DD2"/>
    <w:rsid w:val="00273051"/>
    <w:rsid w:val="003139FE"/>
    <w:rsid w:val="00341FB3"/>
    <w:rsid w:val="00350054"/>
    <w:rsid w:val="00390486"/>
    <w:rsid w:val="003B1320"/>
    <w:rsid w:val="00423D33"/>
    <w:rsid w:val="00455A4D"/>
    <w:rsid w:val="0046768A"/>
    <w:rsid w:val="004C06A0"/>
    <w:rsid w:val="005C2720"/>
    <w:rsid w:val="005E1F1A"/>
    <w:rsid w:val="006248A8"/>
    <w:rsid w:val="006779B2"/>
    <w:rsid w:val="007A28B5"/>
    <w:rsid w:val="00844BF8"/>
    <w:rsid w:val="00847A5D"/>
    <w:rsid w:val="00876943"/>
    <w:rsid w:val="008A1EA2"/>
    <w:rsid w:val="008D286C"/>
    <w:rsid w:val="00963AAA"/>
    <w:rsid w:val="00990B15"/>
    <w:rsid w:val="00A12FB0"/>
    <w:rsid w:val="00AA72DA"/>
    <w:rsid w:val="00AF0C35"/>
    <w:rsid w:val="00BD30C3"/>
    <w:rsid w:val="00C427C3"/>
    <w:rsid w:val="00D33E6B"/>
    <w:rsid w:val="00D33FA1"/>
    <w:rsid w:val="00DE3343"/>
    <w:rsid w:val="00E02776"/>
    <w:rsid w:val="00E05E12"/>
    <w:rsid w:val="00E4754B"/>
    <w:rsid w:val="00E50341"/>
    <w:rsid w:val="00F23480"/>
    <w:rsid w:val="00F54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2017-07-04T07:50:00Z</cp:lastPrinted>
  <dcterms:created xsi:type="dcterms:W3CDTF">2017-07-04T07:54:00Z</dcterms:created>
  <dcterms:modified xsi:type="dcterms:W3CDTF">2017-07-04T07:54:00Z</dcterms:modified>
</cp:coreProperties>
</file>