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85CC3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8175E" w:rsidRPr="00F8175E">
        <w:rPr>
          <w:rFonts w:ascii="Times New Roman" w:hAnsi="Times New Roman"/>
          <w:b/>
        </w:rPr>
        <w:t>ZP/RB-08/17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8175E" w:rsidRPr="00F8175E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8175E" w:rsidRPr="00F8175E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F8175E" w:rsidRPr="00F8175E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8175E" w:rsidRPr="00F8175E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F8175E" w:rsidRPr="00F8175E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F8175E" w:rsidRPr="00F8175E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F8175E" w:rsidRPr="00F8175E">
        <w:rPr>
          <w:rFonts w:ascii="Times New Roman" w:hAnsi="Times New Roman"/>
          <w:sz w:val="21"/>
          <w:szCs w:val="21"/>
        </w:rPr>
        <w:t>późn</w:t>
      </w:r>
      <w:proofErr w:type="spellEnd"/>
      <w:r w:rsidR="00F8175E" w:rsidRPr="00F8175E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F8175E" w:rsidRPr="00F8175E">
        <w:rPr>
          <w:rFonts w:ascii="Times New Roman" w:hAnsi="Times New Roman"/>
          <w:b/>
          <w:sz w:val="24"/>
          <w:szCs w:val="24"/>
        </w:rPr>
        <w:t>Remont zadaszenia wejścia do budynku i klatki schodowej na Wydziale Infrastruktury i Środowiska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1C52C0">
        <w:rPr>
          <w:rFonts w:ascii="Times New Roman" w:hAnsi="Times New Roman"/>
        </w:rPr>
        <w:t xml:space="preserve">dstawie </w:t>
      </w:r>
      <w:r w:rsidR="001C52C0">
        <w:rPr>
          <w:rFonts w:ascii="Times New Roman" w:hAnsi="Times New Roman"/>
        </w:rPr>
        <w:br/>
        <w:t>art. 24 ust 1 pkt 12-23</w:t>
      </w:r>
      <w:bookmarkStart w:id="0" w:name="_GoBack"/>
      <w:bookmarkEnd w:id="0"/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1705" w:rsidRDefault="00281705" w:rsidP="0038231F">
      <w:pPr>
        <w:spacing w:after="0" w:line="240" w:lineRule="auto"/>
      </w:pPr>
      <w:r>
        <w:separator/>
      </w:r>
    </w:p>
  </w:endnote>
  <w:endnote w:type="continuationSeparator" w:id="0">
    <w:p w:rsidR="00281705" w:rsidRDefault="0028170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175E" w:rsidRDefault="00F8175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C52C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C52C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175E" w:rsidRDefault="00F817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1705" w:rsidRDefault="00281705" w:rsidP="0038231F">
      <w:pPr>
        <w:spacing w:after="0" w:line="240" w:lineRule="auto"/>
      </w:pPr>
      <w:r>
        <w:separator/>
      </w:r>
    </w:p>
  </w:footnote>
  <w:footnote w:type="continuationSeparator" w:id="0">
    <w:p w:rsidR="00281705" w:rsidRDefault="0028170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175E" w:rsidRDefault="00F817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175E" w:rsidRDefault="00F817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175E" w:rsidRDefault="00F817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1705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52C0"/>
    <w:rsid w:val="001C6945"/>
    <w:rsid w:val="001F027E"/>
    <w:rsid w:val="00203A40"/>
    <w:rsid w:val="002168A8"/>
    <w:rsid w:val="002426FF"/>
    <w:rsid w:val="00255142"/>
    <w:rsid w:val="00256CEC"/>
    <w:rsid w:val="00262D61"/>
    <w:rsid w:val="00281705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5CC3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8175E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0CA5CBD-9208-4FE0-A8F8-1824FB6CE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38900-CCD3-46C4-BB4D-335FAC2E4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519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2017-07-03T11:02:00Z</cp:lastPrinted>
  <dcterms:created xsi:type="dcterms:W3CDTF">2017-07-04T10:25:00Z</dcterms:created>
  <dcterms:modified xsi:type="dcterms:W3CDTF">2017-07-04T10:25:00Z</dcterms:modified>
</cp:coreProperties>
</file>