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CD0503" w:rsidRPr="00CD0503">
        <w:rPr>
          <w:rFonts w:ascii="Tahoma" w:hAnsi="Tahoma" w:cs="Tahoma"/>
          <w:bCs/>
          <w:i/>
          <w:sz w:val="18"/>
          <w:szCs w:val="18"/>
        </w:rPr>
        <w:t xml:space="preserve">Wykonanie remontu pokoi dydaktycznych z korytarzem na III piętrze w budynku Hotelu Asystenckiego w części  Wydziału Zarządzania Politechniki Częstochowskiej </w:t>
      </w:r>
      <w:r w:rsidR="009B12CC">
        <w:rPr>
          <w:rFonts w:ascii="Tahoma" w:hAnsi="Tahoma" w:cs="Tahoma"/>
          <w:bCs/>
          <w:i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RB-0</w:t>
      </w:r>
      <w:r w:rsidR="00CD0503">
        <w:rPr>
          <w:rFonts w:ascii="Tahoma" w:hAnsi="Tahoma" w:cs="Tahoma"/>
          <w:bCs/>
          <w:sz w:val="18"/>
          <w:szCs w:val="18"/>
        </w:rPr>
        <w:t>7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do realizacji przedmiotu zamówienia zatrudnimy ……. osobę/y bezrobotną/e*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Oferta w ramach niniejszego zadania została zabezpieczona wadium w wysokości </w:t>
      </w:r>
      <w:r w:rsidR="00080940">
        <w:rPr>
          <w:rFonts w:ascii="Tahoma" w:hAnsi="Tahoma" w:cs="Tahoma"/>
          <w:sz w:val="18"/>
          <w:szCs w:val="18"/>
        </w:rPr>
        <w:t xml:space="preserve"> </w:t>
      </w:r>
      <w:r w:rsidR="009B12CC">
        <w:rPr>
          <w:rFonts w:ascii="Tahoma" w:hAnsi="Tahoma" w:cs="Tahoma"/>
          <w:sz w:val="18"/>
          <w:szCs w:val="18"/>
        </w:rPr>
        <w:t>5</w:t>
      </w:r>
      <w:r>
        <w:rPr>
          <w:rFonts w:ascii="Tahoma" w:hAnsi="Tahoma" w:cs="Tahoma"/>
          <w:sz w:val="18"/>
          <w:szCs w:val="18"/>
        </w:rPr>
        <w:t>0</w:t>
      </w:r>
      <w:r w:rsidR="00997977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>0.00 zł. Wniesionym w formie …………………………………..</w:t>
      </w:r>
    </w:p>
    <w:p w:rsidR="004D44A8" w:rsidRDefault="004D44A8" w:rsidP="004D44A8">
      <w:pPr>
        <w:pStyle w:val="Tekstpodstawowy2"/>
        <w:tabs>
          <w:tab w:val="left" w:pos="567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Akceptujemy warunki płatności określone w specyfikacji istotnych warunków zamówienia.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bookmarkStart w:id="0" w:name="_GoBack"/>
      <w:bookmarkEnd w:id="0"/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lastRenderedPageBreak/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99797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997977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997977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 xml:space="preserve">* niewypełnienie powyższego pola skutkowało będzie przyjęciem oświadczenia o niezatrudnieniu do realizacji zamówienia osób </w:t>
    </w:r>
    <w:r w:rsidR="006C6682">
      <w:t>bezrobotny</w:t>
    </w:r>
    <w:r>
      <w:t>ch</w:t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80940"/>
    <w:rsid w:val="001376FD"/>
    <w:rsid w:val="001D4B84"/>
    <w:rsid w:val="002F080E"/>
    <w:rsid w:val="00416187"/>
    <w:rsid w:val="004B16D8"/>
    <w:rsid w:val="004D44A8"/>
    <w:rsid w:val="00532867"/>
    <w:rsid w:val="00544944"/>
    <w:rsid w:val="00561C43"/>
    <w:rsid w:val="006C6682"/>
    <w:rsid w:val="007A330C"/>
    <w:rsid w:val="00813C72"/>
    <w:rsid w:val="008D0C51"/>
    <w:rsid w:val="00947476"/>
    <w:rsid w:val="00997977"/>
    <w:rsid w:val="009B12CC"/>
    <w:rsid w:val="00AA6A10"/>
    <w:rsid w:val="00AC40DF"/>
    <w:rsid w:val="00BF111B"/>
    <w:rsid w:val="00CD0503"/>
    <w:rsid w:val="00E02776"/>
    <w:rsid w:val="00E91EA0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F6E1115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85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507</Words>
  <Characters>3046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2017-07-04T06:46:00Z</dcterms:created>
  <dcterms:modified xsi:type="dcterms:W3CDTF">2017-07-04T06:46:00Z</dcterms:modified>
</cp:coreProperties>
</file>