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F411D" w:rsidRPr="005F411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F411D" w:rsidRPr="005F411D">
        <w:rPr>
          <w:rFonts w:ascii="Times New Roman" w:hAnsi="Times New Roman"/>
          <w:b/>
        </w:rPr>
        <w:t>ZP/RB-06/17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411D" w:rsidRPr="005F411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411D" w:rsidRPr="005F411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F411D" w:rsidRPr="005F411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411D" w:rsidRPr="005F411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F411D" w:rsidRPr="005F411D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F411D" w:rsidRPr="005F411D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F411D" w:rsidRPr="005F411D">
        <w:rPr>
          <w:rFonts w:ascii="Times New Roman" w:hAnsi="Times New Roman"/>
          <w:b/>
          <w:sz w:val="24"/>
          <w:szCs w:val="24"/>
        </w:rPr>
        <w:t>Usunięcie przecieku na dachu  ~500 m2 w budynku przy ul. Wały Dwernickiego 123  Wydział Zarządzania Politechnika Częstochowska.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F41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AA2" w:rsidRDefault="008B1AA2" w:rsidP="0038231F">
      <w:pPr>
        <w:spacing w:after="0" w:line="240" w:lineRule="auto"/>
      </w:pPr>
      <w:r>
        <w:separator/>
      </w:r>
    </w:p>
  </w:endnote>
  <w:endnote w:type="continuationSeparator" w:id="0">
    <w:p w:rsidR="008B1AA2" w:rsidRDefault="008B1A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11D" w:rsidRDefault="005F41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C72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C721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11D" w:rsidRDefault="005F41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AA2" w:rsidRDefault="008B1AA2" w:rsidP="0038231F">
      <w:pPr>
        <w:spacing w:after="0" w:line="240" w:lineRule="auto"/>
      </w:pPr>
      <w:r>
        <w:separator/>
      </w:r>
    </w:p>
  </w:footnote>
  <w:footnote w:type="continuationSeparator" w:id="0">
    <w:p w:rsidR="008B1AA2" w:rsidRDefault="008B1A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11D" w:rsidRDefault="005F41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11D" w:rsidRDefault="005F41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11D" w:rsidRDefault="005F41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AA2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411D"/>
    <w:rsid w:val="00634311"/>
    <w:rsid w:val="00641874"/>
    <w:rsid w:val="006676AE"/>
    <w:rsid w:val="006A3A1F"/>
    <w:rsid w:val="006A52B6"/>
    <w:rsid w:val="006C72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1AA2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1FF208-DD48-4530-A32B-D1E7128F1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349C7-F128-413B-B03C-651858291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2017-07-03T06:51:00Z</dcterms:created>
  <dcterms:modified xsi:type="dcterms:W3CDTF">2017-07-03T06:51:00Z</dcterms:modified>
</cp:coreProperties>
</file>