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E5033" w:rsidRPr="005E503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E5033" w:rsidRPr="005E5033">
        <w:rPr>
          <w:rFonts w:ascii="Times New Roman" w:hAnsi="Times New Roman"/>
          <w:b/>
        </w:rPr>
        <w:t>ZP/RB-05/17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5033" w:rsidRPr="005E503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5033" w:rsidRPr="005E503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E5033" w:rsidRPr="005E503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E5033" w:rsidRPr="005E503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E5033" w:rsidRPr="005E5033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E5033" w:rsidRPr="005E5033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E5033" w:rsidRPr="005E5033">
        <w:rPr>
          <w:rFonts w:ascii="Times New Roman" w:hAnsi="Times New Roman"/>
          <w:b/>
          <w:sz w:val="24"/>
          <w:szCs w:val="24"/>
        </w:rPr>
        <w:t>Konserwacja i uszczelnienie świetlika na dachu budynku AULI Wydziału Zarządzania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E503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E5033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5727" w:rsidRDefault="00405727" w:rsidP="0038231F">
      <w:pPr>
        <w:spacing w:after="0" w:line="240" w:lineRule="auto"/>
      </w:pPr>
      <w:r>
        <w:separator/>
      </w:r>
    </w:p>
  </w:endnote>
  <w:endnote w:type="continuationSeparator" w:id="0">
    <w:p w:rsidR="00405727" w:rsidRDefault="004057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033" w:rsidRDefault="005E50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E4F3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E4F3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033" w:rsidRDefault="005E50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5727" w:rsidRDefault="00405727" w:rsidP="0038231F">
      <w:pPr>
        <w:spacing w:after="0" w:line="240" w:lineRule="auto"/>
      </w:pPr>
      <w:r>
        <w:separator/>
      </w:r>
    </w:p>
  </w:footnote>
  <w:footnote w:type="continuationSeparator" w:id="0">
    <w:p w:rsidR="00405727" w:rsidRDefault="004057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033" w:rsidRDefault="005E50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033" w:rsidRDefault="005E50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033" w:rsidRDefault="005E50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5727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572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503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4F3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B3B156-8BE6-459E-833B-DB2E8681E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C9F2B-F674-4F65-BBBE-EC4F74C2A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2017-06-30T07:30:00Z</dcterms:created>
  <dcterms:modified xsi:type="dcterms:W3CDTF">2017-06-30T07:30:00Z</dcterms:modified>
</cp:coreProperties>
</file>