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C38AE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729BA">
        <w:rPr>
          <w:rFonts w:ascii="Times New Roman" w:hAnsi="Times New Roman"/>
          <w:b/>
        </w:rPr>
        <w:t>ZP/U-17</w:t>
      </w:r>
      <w:bookmarkStart w:id="0" w:name="_GoBack"/>
      <w:bookmarkEnd w:id="0"/>
      <w:r w:rsidR="008F688E" w:rsidRPr="008F688E">
        <w:rPr>
          <w:rFonts w:ascii="Times New Roman" w:hAnsi="Times New Roman"/>
          <w:b/>
        </w:rPr>
        <w:t>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688E" w:rsidRPr="008F688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688E" w:rsidRPr="008F688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8F688E" w:rsidRPr="008F688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F688E" w:rsidRPr="008F688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8F688E" w:rsidRPr="008F688E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8F688E" w:rsidRPr="008F688E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6F0034" w:rsidRPr="002C38AE" w:rsidRDefault="00F66810" w:rsidP="002C38AE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8F688E" w:rsidRPr="008F688E">
        <w:rPr>
          <w:rFonts w:ascii="Times New Roman" w:hAnsi="Times New Roman"/>
          <w:b/>
          <w:sz w:val="24"/>
          <w:szCs w:val="24"/>
        </w:rPr>
        <w:t>Usługa drukarska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C22" w:rsidRDefault="00865C22" w:rsidP="0038231F">
      <w:pPr>
        <w:spacing w:after="0" w:line="240" w:lineRule="auto"/>
      </w:pPr>
      <w:r>
        <w:separator/>
      </w:r>
    </w:p>
  </w:endnote>
  <w:endnote w:type="continuationSeparator" w:id="0">
    <w:p w:rsidR="00865C22" w:rsidRDefault="00865C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8E" w:rsidRDefault="008F68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729B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729B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8E" w:rsidRDefault="008F68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C22" w:rsidRDefault="00865C22" w:rsidP="0038231F">
      <w:pPr>
        <w:spacing w:after="0" w:line="240" w:lineRule="auto"/>
      </w:pPr>
      <w:r>
        <w:separator/>
      </w:r>
    </w:p>
  </w:footnote>
  <w:footnote w:type="continuationSeparator" w:id="0">
    <w:p w:rsidR="00865C22" w:rsidRDefault="00865C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8E" w:rsidRDefault="008F68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8E" w:rsidRDefault="008F68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88E" w:rsidRDefault="008F68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F41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29BA"/>
    <w:rsid w:val="00284368"/>
    <w:rsid w:val="00290B01"/>
    <w:rsid w:val="00292198"/>
    <w:rsid w:val="002B2AD9"/>
    <w:rsid w:val="002C1C7B"/>
    <w:rsid w:val="002C38AE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6F41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65C22"/>
    <w:rsid w:val="008757E1"/>
    <w:rsid w:val="00892E48"/>
    <w:rsid w:val="008C5709"/>
    <w:rsid w:val="008C6DF8"/>
    <w:rsid w:val="008D0487"/>
    <w:rsid w:val="008F3B4E"/>
    <w:rsid w:val="008F688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60E0BF-4EE4-454A-BA9C-E6BC8CEE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21001-1892-49FC-B97E-CA771ECA7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2017-06-27T11:48:00Z</cp:lastPrinted>
  <dcterms:created xsi:type="dcterms:W3CDTF">2017-06-27T11:48:00Z</dcterms:created>
  <dcterms:modified xsi:type="dcterms:W3CDTF">2017-06-27T11:48:00Z</dcterms:modified>
</cp:coreProperties>
</file>