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080940" w:rsidRPr="00080940">
        <w:rPr>
          <w:rFonts w:ascii="Tahoma" w:hAnsi="Tahoma" w:cs="Tahoma"/>
          <w:bCs/>
          <w:sz w:val="18"/>
          <w:szCs w:val="18"/>
        </w:rPr>
        <w:t>Remont pomieszczeń Instytutu Inteligentnych Systemów Informatycznych</w:t>
      </w:r>
      <w:r w:rsidR="00AA6A10" w:rsidRPr="004D44A8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AA6A10">
        <w:rPr>
          <w:rFonts w:ascii="Tahoma" w:hAnsi="Tahoma" w:cs="Tahoma"/>
          <w:bCs/>
          <w:sz w:val="18"/>
          <w:szCs w:val="18"/>
        </w:rPr>
        <w:t>RB-0</w:t>
      </w:r>
      <w:r w:rsidR="00080940">
        <w:rPr>
          <w:rFonts w:ascii="Tahoma" w:hAnsi="Tahoma" w:cs="Tahoma"/>
          <w:bCs/>
          <w:sz w:val="18"/>
          <w:szCs w:val="18"/>
        </w:rPr>
        <w:t>4</w:t>
      </w:r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do realizacji przedmiotu zamówienia zatrudnimy ……. osobę/y bezrobotną/e*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080940">
        <w:rPr>
          <w:rFonts w:ascii="Tahoma" w:hAnsi="Tahoma" w:cs="Tahoma"/>
          <w:sz w:val="18"/>
          <w:szCs w:val="18"/>
        </w:rPr>
        <w:t>2 0</w:t>
      </w:r>
      <w:bookmarkStart w:id="0" w:name="_GoBack"/>
      <w:bookmarkEnd w:id="0"/>
      <w:r>
        <w:rPr>
          <w:rFonts w:ascii="Tahoma" w:hAnsi="Tahoma" w:cs="Tahoma"/>
          <w:sz w:val="18"/>
          <w:szCs w:val="18"/>
        </w:rPr>
        <w:t>00.00 zł. Wniesionym w formie …………………………………..</w:t>
      </w:r>
    </w:p>
    <w:p w:rsidR="004D44A8" w:rsidRDefault="004D44A8" w:rsidP="004D44A8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Default="001D4B84" w:rsidP="001D4B84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 xml:space="preserve"> Oświadczamy, że jesteśmy małym lub średnim przedsiębiorstwem***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lastRenderedPageBreak/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E5" w:rsidRDefault="00F224E5">
      <w:r>
        <w:separator/>
      </w:r>
    </w:p>
  </w:endnote>
  <w:endnote w:type="continuationSeparator" w:id="0">
    <w:p w:rsidR="00F224E5" w:rsidRDefault="00F2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0809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080940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080940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 xml:space="preserve">* niewypełnienie powyższego pola skutkowało będzie przyjęciem oświadczenia o niezatrudnieniu do realizacji zamówienia osób </w:t>
    </w:r>
    <w:r w:rsidR="006C6682">
      <w:t>bezrobotny</w:t>
    </w:r>
    <w:r>
      <w:t>ch</w:t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E5" w:rsidRDefault="00F224E5">
      <w:r>
        <w:separator/>
      </w:r>
    </w:p>
  </w:footnote>
  <w:footnote w:type="continuationSeparator" w:id="0">
    <w:p w:rsidR="00F224E5" w:rsidRDefault="00F2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80940"/>
    <w:rsid w:val="001376FD"/>
    <w:rsid w:val="001D4B84"/>
    <w:rsid w:val="002F080E"/>
    <w:rsid w:val="00416187"/>
    <w:rsid w:val="004B16D8"/>
    <w:rsid w:val="004D44A8"/>
    <w:rsid w:val="00544944"/>
    <w:rsid w:val="00561C43"/>
    <w:rsid w:val="006C6682"/>
    <w:rsid w:val="007A330C"/>
    <w:rsid w:val="00813C72"/>
    <w:rsid w:val="008D0C51"/>
    <w:rsid w:val="00947476"/>
    <w:rsid w:val="00AA6A10"/>
    <w:rsid w:val="00AC40DF"/>
    <w:rsid w:val="00BF111B"/>
    <w:rsid w:val="00E02776"/>
    <w:rsid w:val="00E91EA0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57C4836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495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2017-06-26T10:34:00Z</dcterms:created>
  <dcterms:modified xsi:type="dcterms:W3CDTF">2017-06-26T10:34:00Z</dcterms:modified>
</cp:coreProperties>
</file>