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791478" w:rsidRPr="00791478">
        <w:rPr>
          <w:rFonts w:ascii="Times New Roman" w:hAnsi="Times New Roman"/>
          <w:sz w:val="24"/>
        </w:rPr>
        <w:t>3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791478" w:rsidRPr="00791478">
        <w:rPr>
          <w:sz w:val="24"/>
          <w:szCs w:val="24"/>
        </w:rPr>
        <w:t>ZP/RB-03/17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791478" w:rsidRPr="00791478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791478" w:rsidP="00E001EA">
      <w:pPr>
        <w:jc w:val="both"/>
        <w:rPr>
          <w:sz w:val="24"/>
          <w:szCs w:val="24"/>
        </w:rPr>
      </w:pPr>
      <w:r w:rsidRPr="00791478">
        <w:rPr>
          <w:b/>
          <w:sz w:val="24"/>
          <w:szCs w:val="24"/>
        </w:rPr>
        <w:t>Prace remontowe korytarzy Wydziału Budownictwa (II i III piętro)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A6A" w:rsidRDefault="00C50A6A">
      <w:r>
        <w:separator/>
      </w:r>
    </w:p>
  </w:endnote>
  <w:endnote w:type="continuationSeparator" w:id="0">
    <w:p w:rsidR="00C50A6A" w:rsidRDefault="00C50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9147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9147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50A6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A6A" w:rsidRDefault="00C50A6A">
      <w:r>
        <w:separator/>
      </w:r>
    </w:p>
  </w:footnote>
  <w:footnote w:type="continuationSeparator" w:id="0">
    <w:p w:rsidR="00C50A6A" w:rsidRDefault="00C50A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478" w:rsidRDefault="007914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478" w:rsidRDefault="007914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0A6A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91478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BB080B"/>
    <w:rsid w:val="00C50A6A"/>
    <w:rsid w:val="00C75AFF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B4196DF-A571-4889-B680-87225C8B5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B5FB70-23CC-4CE9-A231-4798D66DB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2017-06-26T07:15:00Z</dcterms:created>
  <dcterms:modified xsi:type="dcterms:W3CDTF">2017-06-26T07:15:00Z</dcterms:modified>
</cp:coreProperties>
</file>