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03355E" w:rsidRPr="0003355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3355E" w:rsidRPr="0003355E">
        <w:rPr>
          <w:rFonts w:ascii="Times New Roman" w:hAnsi="Times New Roman"/>
          <w:b/>
        </w:rPr>
        <w:t>ZP/RB-03/17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3355E" w:rsidRPr="0003355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3355E" w:rsidRPr="0003355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3355E" w:rsidRPr="0003355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3355E" w:rsidRPr="0003355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3355E" w:rsidRPr="0003355E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03355E" w:rsidRPr="0003355E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03355E" w:rsidRPr="0003355E">
        <w:rPr>
          <w:rFonts w:ascii="Times New Roman" w:hAnsi="Times New Roman"/>
          <w:b/>
          <w:sz w:val="24"/>
          <w:szCs w:val="24"/>
        </w:rPr>
        <w:t>Prace remontowe korytarzy Wydziału Budownictwa (II i III piętro)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03355E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03355E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91B" w:rsidRDefault="00C8391B" w:rsidP="0038231F">
      <w:pPr>
        <w:spacing w:after="0" w:line="240" w:lineRule="auto"/>
      </w:pPr>
      <w:r>
        <w:separator/>
      </w:r>
    </w:p>
  </w:endnote>
  <w:endnote w:type="continuationSeparator" w:id="0">
    <w:p w:rsidR="00C8391B" w:rsidRDefault="00C839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55E" w:rsidRDefault="000335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3355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3355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55E" w:rsidRDefault="000335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91B" w:rsidRDefault="00C8391B" w:rsidP="0038231F">
      <w:pPr>
        <w:spacing w:after="0" w:line="240" w:lineRule="auto"/>
      </w:pPr>
      <w:r>
        <w:separator/>
      </w:r>
    </w:p>
  </w:footnote>
  <w:footnote w:type="continuationSeparator" w:id="0">
    <w:p w:rsidR="00C8391B" w:rsidRDefault="00C839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55E" w:rsidRDefault="000335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55E" w:rsidRDefault="000335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55E" w:rsidRDefault="000335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91B"/>
    <w:rsid w:val="00023477"/>
    <w:rsid w:val="000247FF"/>
    <w:rsid w:val="00025C8D"/>
    <w:rsid w:val="000303EE"/>
    <w:rsid w:val="0003355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391B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730347F-BD17-44AB-923F-FD3C08EA5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9A893-047A-4C4C-9D9B-C82ABBD15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514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2017-06-26T07:14:00Z</dcterms:created>
  <dcterms:modified xsi:type="dcterms:W3CDTF">2017-06-26T07:14:00Z</dcterms:modified>
</cp:coreProperties>
</file>