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F7CA7" w:rsidRPr="004F7CA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7CA7" w:rsidRPr="004F7CA7">
        <w:rPr>
          <w:sz w:val="24"/>
          <w:szCs w:val="24"/>
        </w:rPr>
        <w:t>ZP/RB-02/17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F7CA7" w:rsidRPr="004F7CA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F7CA7" w:rsidP="00E001EA">
      <w:pPr>
        <w:jc w:val="both"/>
        <w:rPr>
          <w:sz w:val="24"/>
          <w:szCs w:val="24"/>
        </w:rPr>
      </w:pPr>
      <w:r w:rsidRPr="004F7CA7">
        <w:rPr>
          <w:b/>
          <w:sz w:val="24"/>
          <w:szCs w:val="24"/>
        </w:rPr>
        <w:t>Roboty budowlane w Domu Studenta nr 5 MALUCH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AA0" w:rsidRDefault="00D11AA0">
      <w:r>
        <w:separator/>
      </w:r>
    </w:p>
  </w:endnote>
  <w:endnote w:type="continuationSeparator" w:id="0">
    <w:p w:rsidR="00D11AA0" w:rsidRDefault="00D1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F7C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F7CA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1A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AA0" w:rsidRDefault="00D11AA0">
      <w:r>
        <w:separator/>
      </w:r>
    </w:p>
  </w:footnote>
  <w:footnote w:type="continuationSeparator" w:id="0">
    <w:p w:rsidR="00D11AA0" w:rsidRDefault="00D11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A7" w:rsidRDefault="004F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A7" w:rsidRDefault="004F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AA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F7CA7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11AA0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E9204A5-E0C6-4645-A26A-A75CFB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AF2FE-59FD-493A-9790-45505DE44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2017-06-21T08:34:00Z</dcterms:created>
  <dcterms:modified xsi:type="dcterms:W3CDTF">2017-06-21T08:34:00Z</dcterms:modified>
</cp:coreProperties>
</file>