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76C7B" w:rsidRPr="00B76C7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6C7B" w:rsidRPr="00B76C7B">
        <w:rPr>
          <w:b/>
          <w:sz w:val="24"/>
        </w:rPr>
        <w:t>ZP/RB-02/17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6C7B" w:rsidRPr="00B76C7B">
        <w:rPr>
          <w:b/>
        </w:rPr>
        <w:t>przetarg nieograniczony</w:t>
      </w:r>
      <w:r w:rsidR="00753DC1">
        <w:t xml:space="preserve"> na:</w:t>
      </w:r>
    </w:p>
    <w:p w:rsidR="0000184A" w:rsidRDefault="00B76C7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6C7B">
        <w:rPr>
          <w:b/>
          <w:sz w:val="24"/>
          <w:szCs w:val="24"/>
        </w:rPr>
        <w:t>Roboty budowlane w Domu Studenta nr 5 MALUCH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6C7B" w:rsidRPr="00B76C7B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6C7B" w:rsidRPr="00B76C7B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6C7B" w:rsidRPr="00B76C7B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92B" w:rsidRDefault="00D1692B">
      <w:r>
        <w:separator/>
      </w:r>
    </w:p>
  </w:endnote>
  <w:endnote w:type="continuationSeparator" w:id="0">
    <w:p w:rsidR="00D1692B" w:rsidRDefault="00D1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C7B" w:rsidRDefault="00B76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92B" w:rsidRDefault="00D1692B">
      <w:r>
        <w:separator/>
      </w:r>
    </w:p>
  </w:footnote>
  <w:footnote w:type="continuationSeparator" w:id="0">
    <w:p w:rsidR="00D1692B" w:rsidRDefault="00D1692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C7B" w:rsidRDefault="00B76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C7B" w:rsidRDefault="00B76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C7B" w:rsidRDefault="00B76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9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6C7B"/>
    <w:rsid w:val="00BE6092"/>
    <w:rsid w:val="00C33407"/>
    <w:rsid w:val="00C527C7"/>
    <w:rsid w:val="00C606B9"/>
    <w:rsid w:val="00CB6204"/>
    <w:rsid w:val="00CC527A"/>
    <w:rsid w:val="00D1692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9B1D2B-86CC-4728-AC92-7F127BA5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F17C6-B140-4C1E-9391-3BBCD66B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2017-06-21T08:34:00Z</dcterms:created>
  <dcterms:modified xsi:type="dcterms:W3CDTF">2017-06-21T08:34:00Z</dcterms:modified>
</cp:coreProperties>
</file>