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3635F5" w:rsidRPr="003635F5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635F5" w:rsidRPr="003635F5">
        <w:rPr>
          <w:rFonts w:ascii="Times New Roman" w:hAnsi="Times New Roman"/>
          <w:b/>
        </w:rPr>
        <w:t>ZP/RB-02/17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635F5" w:rsidRPr="003635F5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635F5" w:rsidRPr="003635F5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3635F5" w:rsidRPr="003635F5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635F5" w:rsidRPr="003635F5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3635F5" w:rsidRPr="003635F5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3635F5" w:rsidRPr="003635F5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3635F5" w:rsidRPr="003635F5">
        <w:rPr>
          <w:rFonts w:ascii="Times New Roman" w:hAnsi="Times New Roman"/>
          <w:b/>
          <w:sz w:val="24"/>
          <w:szCs w:val="24"/>
        </w:rPr>
        <w:t>Roboty budowlane w Domu Studenta nr 5 MALUCH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3635F5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3635F5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lastRenderedPageBreak/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3CB7" w:rsidRDefault="00083CB7" w:rsidP="0038231F">
      <w:pPr>
        <w:spacing w:after="0" w:line="240" w:lineRule="auto"/>
      </w:pPr>
      <w:r>
        <w:separator/>
      </w:r>
    </w:p>
  </w:endnote>
  <w:endnote w:type="continuationSeparator" w:id="0">
    <w:p w:rsidR="00083CB7" w:rsidRDefault="00083CB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5F5" w:rsidRDefault="003635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635F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635F5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5F5" w:rsidRDefault="003635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3CB7" w:rsidRDefault="00083CB7" w:rsidP="0038231F">
      <w:pPr>
        <w:spacing w:after="0" w:line="240" w:lineRule="auto"/>
      </w:pPr>
      <w:r>
        <w:separator/>
      </w:r>
    </w:p>
  </w:footnote>
  <w:footnote w:type="continuationSeparator" w:id="0">
    <w:p w:rsidR="00083CB7" w:rsidRDefault="00083CB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5F5" w:rsidRDefault="003635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5F5" w:rsidRDefault="003635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5F5" w:rsidRDefault="003635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3CB7"/>
    <w:rsid w:val="00023477"/>
    <w:rsid w:val="000247FF"/>
    <w:rsid w:val="00025C8D"/>
    <w:rsid w:val="000303EE"/>
    <w:rsid w:val="00073C3D"/>
    <w:rsid w:val="000809B6"/>
    <w:rsid w:val="00083CB7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35F5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A9AA3AB-074C-4040-AD8B-CDDE1AB9D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C813BD-EF28-4C63-95F1-425244C8D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512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2017-06-21T08:33:00Z</dcterms:created>
  <dcterms:modified xsi:type="dcterms:W3CDTF">2017-06-21T08:33:00Z</dcterms:modified>
</cp:coreProperties>
</file>