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.............................................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Nazwa i adres Wykonawcy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E35A89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E35A89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E35A8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E35A8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FORMULARZ</w:t>
      </w:r>
      <w:r w:rsidR="00E54E5A" w:rsidRPr="00E35A89">
        <w:rPr>
          <w:rFonts w:ascii="Tahoma" w:hAnsi="Tahoma" w:cs="Tahoma"/>
          <w:sz w:val="16"/>
          <w:szCs w:val="16"/>
        </w:rPr>
        <w:t xml:space="preserve"> OFERTY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251826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251826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E35A89" w:rsidRDefault="00251826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251826">
        <w:rPr>
          <w:rFonts w:ascii="Tahoma" w:hAnsi="Tahoma" w:cs="Tahoma"/>
          <w:b/>
          <w:sz w:val="16"/>
          <w:szCs w:val="16"/>
        </w:rPr>
        <w:t>Dąbrowskiego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251826">
        <w:rPr>
          <w:rFonts w:ascii="Tahoma" w:hAnsi="Tahoma" w:cs="Tahoma"/>
          <w:b/>
          <w:sz w:val="16"/>
          <w:szCs w:val="16"/>
        </w:rPr>
        <w:t>69</w:t>
      </w:r>
    </w:p>
    <w:p w:rsidR="00E54E5A" w:rsidRPr="00E35A89" w:rsidRDefault="00251826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251826">
        <w:rPr>
          <w:rFonts w:ascii="Tahoma" w:hAnsi="Tahoma" w:cs="Tahoma"/>
          <w:b/>
          <w:sz w:val="16"/>
          <w:szCs w:val="16"/>
        </w:rPr>
        <w:t>42-201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251826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Nawiązując do </w:t>
      </w:r>
      <w:r w:rsidR="000F18FA" w:rsidRPr="00E35A89">
        <w:rPr>
          <w:rFonts w:ascii="Tahoma" w:hAnsi="Tahoma" w:cs="Tahoma"/>
          <w:sz w:val="16"/>
          <w:szCs w:val="16"/>
        </w:rPr>
        <w:t>ogłoszonego zamówienia</w:t>
      </w:r>
      <w:r w:rsidRPr="00E35A89">
        <w:rPr>
          <w:rFonts w:ascii="Tahoma" w:hAnsi="Tahoma" w:cs="Tahoma"/>
          <w:sz w:val="16"/>
          <w:szCs w:val="16"/>
        </w:rPr>
        <w:t xml:space="preserve"> w trybie „</w:t>
      </w:r>
      <w:r w:rsidR="00251826" w:rsidRPr="00251826">
        <w:rPr>
          <w:rFonts w:ascii="Tahoma" w:hAnsi="Tahoma" w:cs="Tahoma"/>
          <w:b/>
          <w:sz w:val="16"/>
          <w:szCs w:val="16"/>
        </w:rPr>
        <w:t>przetarg nieograniczony</w:t>
      </w:r>
      <w:r w:rsidRPr="00E35A89">
        <w:rPr>
          <w:rFonts w:ascii="Tahoma" w:hAnsi="Tahoma" w:cs="Tahoma"/>
          <w:sz w:val="16"/>
          <w:szCs w:val="16"/>
        </w:rPr>
        <w:t>” na: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„</w:t>
      </w:r>
      <w:r w:rsidR="00251826" w:rsidRPr="00251826">
        <w:rPr>
          <w:rFonts w:ascii="Tahoma" w:hAnsi="Tahoma" w:cs="Tahoma"/>
          <w:b/>
          <w:sz w:val="16"/>
          <w:szCs w:val="16"/>
        </w:rPr>
        <w:t>Dostawa sprzętu i oprogramowania komputerowego dla jednostek organizacyjnych Politechniki Częstochowskiej</w:t>
      </w:r>
      <w:r w:rsidR="00036A09" w:rsidRPr="00E35A89">
        <w:rPr>
          <w:rFonts w:ascii="Tahoma" w:hAnsi="Tahoma" w:cs="Tahoma"/>
          <w:sz w:val="16"/>
          <w:szCs w:val="16"/>
        </w:rPr>
        <w:t xml:space="preserve">”, spr. nr rej. </w:t>
      </w:r>
      <w:r w:rsidR="00C916FC" w:rsidRPr="00E35A89">
        <w:rPr>
          <w:rFonts w:ascii="Tahoma" w:hAnsi="Tahoma" w:cs="Tahoma"/>
          <w:sz w:val="16"/>
          <w:szCs w:val="16"/>
        </w:rPr>
        <w:t xml:space="preserve"> </w:t>
      </w:r>
      <w:r w:rsidR="00251826" w:rsidRPr="00251826">
        <w:rPr>
          <w:rFonts w:ascii="Tahoma" w:hAnsi="Tahoma" w:cs="Tahoma"/>
          <w:b/>
          <w:sz w:val="16"/>
          <w:szCs w:val="16"/>
        </w:rPr>
        <w:t>ZP/DK-09/17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E35A89">
        <w:rPr>
          <w:rFonts w:ascii="Tahoma" w:hAnsi="Tahoma" w:cs="Tahoma"/>
          <w:sz w:val="16"/>
          <w:szCs w:val="16"/>
        </w:rPr>
        <w:t>poszczególnych części przedmiotu zamówienia</w:t>
      </w:r>
      <w:r w:rsidRPr="00E35A89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E35A8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E35A8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E35A8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251826" w:rsidRPr="00E35A89" w:rsidTr="007E7529">
        <w:tc>
          <w:tcPr>
            <w:tcW w:w="1134" w:type="dxa"/>
          </w:tcPr>
          <w:p w:rsidR="00251826" w:rsidRPr="00E35A89" w:rsidRDefault="00251826" w:rsidP="007E752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251826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251826" w:rsidRPr="00E35A89" w:rsidRDefault="00251826" w:rsidP="007E7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251826">
              <w:rPr>
                <w:rFonts w:ascii="Tahoma" w:hAnsi="Tahoma" w:cs="Tahoma"/>
                <w:sz w:val="16"/>
                <w:szCs w:val="16"/>
              </w:rPr>
              <w:t>Pięćdziesiąt licencji pakietu biurowego Microsoft Office EDU MOLP dla Instytutu Maszyn Cieplnych.</w:t>
            </w:r>
          </w:p>
          <w:p w:rsidR="00251826" w:rsidRDefault="00251826" w:rsidP="007E7529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251826" w:rsidRDefault="00251826" w:rsidP="007E7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251826" w:rsidRPr="00E35A89" w:rsidRDefault="00251826" w:rsidP="007E7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251826">
              <w:rPr>
                <w:rFonts w:ascii="Tahoma" w:hAnsi="Tahoma" w:cs="Tahoma"/>
                <w:sz w:val="16"/>
                <w:szCs w:val="16"/>
              </w:rPr>
              <w:t>1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251826" w:rsidRPr="00E35A89" w:rsidRDefault="00251826" w:rsidP="007E7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251826" w:rsidRPr="00E35A89" w:rsidRDefault="00251826" w:rsidP="007E7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251826" w:rsidRPr="00E35A89" w:rsidRDefault="00251826" w:rsidP="007E7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251826" w:rsidRPr="00E35A89" w:rsidRDefault="00251826" w:rsidP="007E7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251826" w:rsidRPr="003B417C" w:rsidRDefault="00251826" w:rsidP="007E7529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251826" w:rsidRPr="00E35A89" w:rsidRDefault="00251826" w:rsidP="007E752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251826" w:rsidRPr="00E35A89" w:rsidTr="007E7529">
        <w:tc>
          <w:tcPr>
            <w:tcW w:w="1134" w:type="dxa"/>
          </w:tcPr>
          <w:p w:rsidR="00251826" w:rsidRPr="00E35A89" w:rsidRDefault="00251826" w:rsidP="007E752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251826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251826" w:rsidRPr="00E35A89" w:rsidRDefault="00251826" w:rsidP="007E7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251826">
              <w:rPr>
                <w:rFonts w:ascii="Tahoma" w:hAnsi="Tahoma" w:cs="Tahoma"/>
                <w:sz w:val="16"/>
                <w:szCs w:val="16"/>
              </w:rPr>
              <w:t>Rozbudowa klastra obliczeniowego dla Wydziału Inżynierii Produkcji i Technologii Materiałów</w:t>
            </w:r>
          </w:p>
          <w:p w:rsidR="00251826" w:rsidRDefault="00251826" w:rsidP="007E7529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251826" w:rsidRDefault="00251826" w:rsidP="007E7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251826" w:rsidRPr="00E35A89" w:rsidRDefault="00251826" w:rsidP="007E7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251826">
              <w:rPr>
                <w:rFonts w:ascii="Tahoma" w:hAnsi="Tahoma" w:cs="Tahoma"/>
                <w:sz w:val="16"/>
                <w:szCs w:val="16"/>
              </w:rPr>
              <w:t>2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251826" w:rsidRPr="00E35A89" w:rsidRDefault="00251826" w:rsidP="007E7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251826" w:rsidRPr="00E35A89" w:rsidRDefault="00251826" w:rsidP="007E7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251826" w:rsidRPr="00E35A89" w:rsidRDefault="00251826" w:rsidP="007E7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251826" w:rsidRPr="00E35A89" w:rsidRDefault="00251826" w:rsidP="007E7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251826" w:rsidRDefault="00251826" w:rsidP="007E7529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251826" w:rsidRDefault="00251826" w:rsidP="007E7529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251826" w:rsidRPr="003B417C" w:rsidRDefault="00251826" w:rsidP="007E7529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251826" w:rsidRPr="00E35A89" w:rsidRDefault="00251826" w:rsidP="007E752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251826" w:rsidRPr="00E35A89" w:rsidTr="007E7529">
        <w:tc>
          <w:tcPr>
            <w:tcW w:w="1134" w:type="dxa"/>
          </w:tcPr>
          <w:p w:rsidR="00251826" w:rsidRPr="00E35A89" w:rsidRDefault="00251826" w:rsidP="007E752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251826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8044" w:type="dxa"/>
          </w:tcPr>
          <w:p w:rsidR="00251826" w:rsidRPr="00E35A89" w:rsidRDefault="00251826" w:rsidP="007E7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251826">
              <w:rPr>
                <w:rFonts w:ascii="Tahoma" w:hAnsi="Tahoma" w:cs="Tahoma"/>
                <w:sz w:val="16"/>
                <w:szCs w:val="16"/>
              </w:rPr>
              <w:t>Rozbudowa serwera obliczeniowego dla Wydziału Inżynierii Produkcji i Technologii Materiałów</w:t>
            </w:r>
          </w:p>
          <w:p w:rsidR="00251826" w:rsidRDefault="00251826" w:rsidP="007E7529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251826" w:rsidRDefault="00251826" w:rsidP="007E7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251826" w:rsidRPr="00E35A89" w:rsidRDefault="00251826" w:rsidP="007E7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lastRenderedPageBreak/>
              <w:t xml:space="preserve">cena (C) za wykonanie zdania nr </w:t>
            </w:r>
            <w:r w:rsidRPr="00251826">
              <w:rPr>
                <w:rFonts w:ascii="Tahoma" w:hAnsi="Tahoma" w:cs="Tahoma"/>
                <w:sz w:val="16"/>
                <w:szCs w:val="16"/>
              </w:rPr>
              <w:t>3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251826" w:rsidRPr="00E35A89" w:rsidRDefault="00251826" w:rsidP="007E7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251826" w:rsidRPr="00E35A89" w:rsidRDefault="00251826" w:rsidP="007E7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251826" w:rsidRPr="00E35A89" w:rsidRDefault="00251826" w:rsidP="007E7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251826" w:rsidRPr="00E35A89" w:rsidRDefault="00251826" w:rsidP="007E7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251826" w:rsidRDefault="00251826" w:rsidP="007E7529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251826" w:rsidRDefault="00251826" w:rsidP="007E7529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251826" w:rsidRPr="003B417C" w:rsidRDefault="00251826" w:rsidP="007E7529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251826" w:rsidRPr="00E35A89" w:rsidRDefault="00251826" w:rsidP="007E752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251826" w:rsidRPr="00E35A89" w:rsidTr="007E7529">
        <w:tc>
          <w:tcPr>
            <w:tcW w:w="1134" w:type="dxa"/>
          </w:tcPr>
          <w:p w:rsidR="00251826" w:rsidRPr="00E35A89" w:rsidRDefault="00251826" w:rsidP="007E752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251826">
              <w:rPr>
                <w:rFonts w:ascii="Tahoma" w:hAnsi="Tahoma" w:cs="Tahoma"/>
                <w:sz w:val="16"/>
                <w:szCs w:val="16"/>
              </w:rPr>
              <w:lastRenderedPageBreak/>
              <w:t>4</w:t>
            </w:r>
          </w:p>
        </w:tc>
        <w:tc>
          <w:tcPr>
            <w:tcW w:w="8044" w:type="dxa"/>
          </w:tcPr>
          <w:p w:rsidR="00251826" w:rsidRPr="00E35A89" w:rsidRDefault="00251826" w:rsidP="007E7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251826">
              <w:rPr>
                <w:rFonts w:ascii="Tahoma" w:hAnsi="Tahoma" w:cs="Tahoma"/>
                <w:sz w:val="16"/>
                <w:szCs w:val="16"/>
              </w:rPr>
              <w:t>Zestaw komputerowy dla Wydziału Elektrycznego</w:t>
            </w:r>
          </w:p>
          <w:p w:rsidR="00251826" w:rsidRDefault="00251826" w:rsidP="007E7529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251826" w:rsidRDefault="00251826" w:rsidP="007E7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251826" w:rsidRPr="00E35A89" w:rsidRDefault="00251826" w:rsidP="007E7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251826">
              <w:rPr>
                <w:rFonts w:ascii="Tahoma" w:hAnsi="Tahoma" w:cs="Tahoma"/>
                <w:sz w:val="16"/>
                <w:szCs w:val="16"/>
              </w:rPr>
              <w:t>4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251826" w:rsidRPr="00E35A89" w:rsidRDefault="00251826" w:rsidP="007E7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251826" w:rsidRPr="00E35A89" w:rsidRDefault="00251826" w:rsidP="007E7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251826" w:rsidRPr="00E35A89" w:rsidRDefault="00251826" w:rsidP="007E7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251826" w:rsidRPr="00E35A89" w:rsidRDefault="00251826" w:rsidP="007E7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251826" w:rsidRDefault="00251826" w:rsidP="007E7529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251826" w:rsidRDefault="00251826" w:rsidP="007E7529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251826" w:rsidRPr="003B417C" w:rsidRDefault="00251826" w:rsidP="007E7529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251826" w:rsidRPr="00E35A89" w:rsidRDefault="00251826" w:rsidP="007E752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251826" w:rsidRPr="00E35A89" w:rsidTr="007E7529">
        <w:tc>
          <w:tcPr>
            <w:tcW w:w="1134" w:type="dxa"/>
          </w:tcPr>
          <w:p w:rsidR="00251826" w:rsidRPr="00E35A89" w:rsidRDefault="00251826" w:rsidP="007E752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251826"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8044" w:type="dxa"/>
          </w:tcPr>
          <w:p w:rsidR="00251826" w:rsidRPr="00E35A89" w:rsidRDefault="00251826" w:rsidP="007E7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251826">
              <w:rPr>
                <w:rFonts w:ascii="Tahoma" w:hAnsi="Tahoma" w:cs="Tahoma"/>
                <w:sz w:val="16"/>
                <w:szCs w:val="16"/>
              </w:rPr>
              <w:t>Laptop dla Instytutu Technologii Mechanicznych</w:t>
            </w:r>
          </w:p>
          <w:p w:rsidR="00251826" w:rsidRDefault="00251826" w:rsidP="007E7529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251826" w:rsidRDefault="00251826" w:rsidP="007E7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251826" w:rsidRPr="00E35A89" w:rsidRDefault="00251826" w:rsidP="007E7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251826">
              <w:rPr>
                <w:rFonts w:ascii="Tahoma" w:hAnsi="Tahoma" w:cs="Tahoma"/>
                <w:sz w:val="16"/>
                <w:szCs w:val="16"/>
              </w:rPr>
              <w:t>5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251826" w:rsidRPr="00E35A89" w:rsidRDefault="00251826" w:rsidP="007E7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251826" w:rsidRPr="00E35A89" w:rsidRDefault="00251826" w:rsidP="007E7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251826" w:rsidRPr="00E35A89" w:rsidRDefault="00251826" w:rsidP="007E7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251826" w:rsidRPr="00E35A89" w:rsidRDefault="00251826" w:rsidP="007E7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251826" w:rsidRDefault="00251826" w:rsidP="007E7529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251826" w:rsidRDefault="00251826" w:rsidP="007E7529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251826" w:rsidRPr="003B417C" w:rsidRDefault="00251826" w:rsidP="007E7529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251826" w:rsidRPr="00E35A89" w:rsidRDefault="00251826" w:rsidP="007E752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251826" w:rsidRPr="00E35A89" w:rsidTr="007E7529">
        <w:tc>
          <w:tcPr>
            <w:tcW w:w="1134" w:type="dxa"/>
          </w:tcPr>
          <w:p w:rsidR="00251826" w:rsidRPr="00E35A89" w:rsidRDefault="00251826" w:rsidP="007E752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251826"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8044" w:type="dxa"/>
          </w:tcPr>
          <w:p w:rsidR="00251826" w:rsidRPr="00E35A89" w:rsidRDefault="00251826" w:rsidP="007E7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251826">
              <w:rPr>
                <w:rFonts w:ascii="Tahoma" w:hAnsi="Tahoma" w:cs="Tahoma"/>
                <w:sz w:val="16"/>
                <w:szCs w:val="16"/>
              </w:rPr>
              <w:t>Notebook dla Instytutu Matematyki</w:t>
            </w:r>
          </w:p>
          <w:p w:rsidR="00251826" w:rsidRDefault="00251826" w:rsidP="007E7529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251826" w:rsidRDefault="00251826" w:rsidP="007E7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251826" w:rsidRPr="00E35A89" w:rsidRDefault="00251826" w:rsidP="007E7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251826">
              <w:rPr>
                <w:rFonts w:ascii="Tahoma" w:hAnsi="Tahoma" w:cs="Tahoma"/>
                <w:sz w:val="16"/>
                <w:szCs w:val="16"/>
              </w:rPr>
              <w:t>6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251826" w:rsidRPr="00E35A89" w:rsidRDefault="00251826" w:rsidP="007E7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251826" w:rsidRPr="00E35A89" w:rsidRDefault="00251826" w:rsidP="007E7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251826" w:rsidRPr="00E35A89" w:rsidRDefault="00251826" w:rsidP="007E7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251826" w:rsidRPr="00E35A89" w:rsidRDefault="00251826" w:rsidP="007E7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251826" w:rsidRDefault="00251826" w:rsidP="007E7529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251826" w:rsidRDefault="00251826" w:rsidP="007E7529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251826" w:rsidRPr="003B417C" w:rsidRDefault="00251826" w:rsidP="007E7529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251826" w:rsidRPr="00E35A89" w:rsidRDefault="00251826" w:rsidP="007E752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251826" w:rsidRPr="00E35A89" w:rsidTr="007E7529">
        <w:tc>
          <w:tcPr>
            <w:tcW w:w="1134" w:type="dxa"/>
          </w:tcPr>
          <w:p w:rsidR="00251826" w:rsidRPr="00E35A89" w:rsidRDefault="00251826" w:rsidP="007E752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251826">
              <w:rPr>
                <w:rFonts w:ascii="Tahoma" w:hAnsi="Tahoma" w:cs="Tahoma"/>
                <w:sz w:val="16"/>
                <w:szCs w:val="16"/>
              </w:rPr>
              <w:lastRenderedPageBreak/>
              <w:t>7</w:t>
            </w:r>
          </w:p>
        </w:tc>
        <w:tc>
          <w:tcPr>
            <w:tcW w:w="8044" w:type="dxa"/>
          </w:tcPr>
          <w:p w:rsidR="00251826" w:rsidRPr="00E35A89" w:rsidRDefault="00251826" w:rsidP="007E7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251826">
              <w:rPr>
                <w:rFonts w:ascii="Tahoma" w:hAnsi="Tahoma" w:cs="Tahoma"/>
                <w:sz w:val="16"/>
                <w:szCs w:val="16"/>
              </w:rPr>
              <w:t>Notebook dla Instytutu Matematyki</w:t>
            </w:r>
          </w:p>
          <w:p w:rsidR="00251826" w:rsidRDefault="00251826" w:rsidP="007E7529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251826" w:rsidRDefault="00251826" w:rsidP="007E7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251826" w:rsidRPr="00E35A89" w:rsidRDefault="00251826" w:rsidP="007E7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251826">
              <w:rPr>
                <w:rFonts w:ascii="Tahoma" w:hAnsi="Tahoma" w:cs="Tahoma"/>
                <w:sz w:val="16"/>
                <w:szCs w:val="16"/>
              </w:rPr>
              <w:t>7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251826" w:rsidRPr="00E35A89" w:rsidRDefault="00251826" w:rsidP="007E7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251826" w:rsidRPr="00E35A89" w:rsidRDefault="00251826" w:rsidP="007E7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251826" w:rsidRPr="00E35A89" w:rsidRDefault="00251826" w:rsidP="007E7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251826" w:rsidRPr="00E35A89" w:rsidRDefault="00251826" w:rsidP="007E7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251826" w:rsidRDefault="00251826" w:rsidP="007E7529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251826" w:rsidRDefault="00251826" w:rsidP="007E7529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251826" w:rsidRPr="003B417C" w:rsidRDefault="00251826" w:rsidP="007E7529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251826" w:rsidRPr="00E35A89" w:rsidRDefault="00251826" w:rsidP="007E752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251826" w:rsidRPr="00E35A89" w:rsidTr="007E7529">
        <w:tc>
          <w:tcPr>
            <w:tcW w:w="1134" w:type="dxa"/>
          </w:tcPr>
          <w:p w:rsidR="00251826" w:rsidRPr="00E35A89" w:rsidRDefault="00251826" w:rsidP="007E752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251826">
              <w:rPr>
                <w:rFonts w:ascii="Tahoma" w:hAnsi="Tahoma" w:cs="Tahoma"/>
                <w:sz w:val="16"/>
                <w:szCs w:val="16"/>
              </w:rPr>
              <w:t>8</w:t>
            </w:r>
          </w:p>
        </w:tc>
        <w:tc>
          <w:tcPr>
            <w:tcW w:w="8044" w:type="dxa"/>
          </w:tcPr>
          <w:p w:rsidR="00251826" w:rsidRPr="00E35A89" w:rsidRDefault="00251826" w:rsidP="007E7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251826">
              <w:rPr>
                <w:rFonts w:ascii="Tahoma" w:hAnsi="Tahoma" w:cs="Tahoma"/>
                <w:sz w:val="16"/>
                <w:szCs w:val="16"/>
              </w:rPr>
              <w:t>Notebook dla Wydziału Zarządzania</w:t>
            </w:r>
          </w:p>
          <w:p w:rsidR="00251826" w:rsidRDefault="00251826" w:rsidP="007E7529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251826" w:rsidRDefault="00251826" w:rsidP="007E7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251826" w:rsidRPr="00E35A89" w:rsidRDefault="00251826" w:rsidP="007E7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251826">
              <w:rPr>
                <w:rFonts w:ascii="Tahoma" w:hAnsi="Tahoma" w:cs="Tahoma"/>
                <w:sz w:val="16"/>
                <w:szCs w:val="16"/>
              </w:rPr>
              <w:t>8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251826" w:rsidRPr="00E35A89" w:rsidRDefault="00251826" w:rsidP="007E7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251826" w:rsidRPr="00E35A89" w:rsidRDefault="00251826" w:rsidP="007E7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251826" w:rsidRPr="00E35A89" w:rsidRDefault="00251826" w:rsidP="007E7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251826" w:rsidRPr="00E35A89" w:rsidRDefault="00251826" w:rsidP="007E7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251826" w:rsidRDefault="00251826" w:rsidP="007E7529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251826" w:rsidRDefault="00251826" w:rsidP="007E7529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251826" w:rsidRPr="003B417C" w:rsidRDefault="00251826" w:rsidP="007E7529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251826" w:rsidRPr="00E35A89" w:rsidRDefault="00251826" w:rsidP="007E752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251826" w:rsidRPr="00E35A89" w:rsidTr="007E7529">
        <w:tc>
          <w:tcPr>
            <w:tcW w:w="1134" w:type="dxa"/>
          </w:tcPr>
          <w:p w:rsidR="00251826" w:rsidRPr="00E35A89" w:rsidRDefault="00251826" w:rsidP="007E752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251826">
              <w:rPr>
                <w:rFonts w:ascii="Tahoma" w:hAnsi="Tahoma" w:cs="Tahoma"/>
                <w:sz w:val="16"/>
                <w:szCs w:val="16"/>
              </w:rPr>
              <w:t>9</w:t>
            </w:r>
          </w:p>
        </w:tc>
        <w:tc>
          <w:tcPr>
            <w:tcW w:w="8044" w:type="dxa"/>
          </w:tcPr>
          <w:p w:rsidR="00251826" w:rsidRPr="00E35A89" w:rsidRDefault="00251826" w:rsidP="007E7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251826">
              <w:rPr>
                <w:rFonts w:ascii="Tahoma" w:hAnsi="Tahoma" w:cs="Tahoma"/>
                <w:sz w:val="16"/>
                <w:szCs w:val="16"/>
              </w:rPr>
              <w:t>Laptop dla Wydziału Inżynierii Produkcji i Technologii Materiałów</w:t>
            </w:r>
          </w:p>
          <w:p w:rsidR="00251826" w:rsidRDefault="00251826" w:rsidP="007E7529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251826" w:rsidRDefault="00251826" w:rsidP="007E7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251826" w:rsidRPr="00E35A89" w:rsidRDefault="00251826" w:rsidP="007E7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251826">
              <w:rPr>
                <w:rFonts w:ascii="Tahoma" w:hAnsi="Tahoma" w:cs="Tahoma"/>
                <w:sz w:val="16"/>
                <w:szCs w:val="16"/>
              </w:rPr>
              <w:t>9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251826" w:rsidRPr="00E35A89" w:rsidRDefault="00251826" w:rsidP="007E7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251826" w:rsidRPr="00E35A89" w:rsidRDefault="00251826" w:rsidP="007E7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251826" w:rsidRPr="00E35A89" w:rsidRDefault="00251826" w:rsidP="007E7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251826" w:rsidRPr="00E35A89" w:rsidRDefault="00251826" w:rsidP="007E7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251826" w:rsidRDefault="00251826" w:rsidP="007E7529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251826" w:rsidRDefault="00251826" w:rsidP="007E7529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251826" w:rsidRPr="003B417C" w:rsidRDefault="00251826" w:rsidP="007E7529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251826" w:rsidRPr="00E35A89" w:rsidRDefault="00251826" w:rsidP="007E752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251826" w:rsidRPr="00E35A89" w:rsidTr="007E7529">
        <w:tc>
          <w:tcPr>
            <w:tcW w:w="1134" w:type="dxa"/>
          </w:tcPr>
          <w:p w:rsidR="00251826" w:rsidRPr="00E35A89" w:rsidRDefault="00251826" w:rsidP="007E752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251826">
              <w:rPr>
                <w:rFonts w:ascii="Tahoma" w:hAnsi="Tahoma" w:cs="Tahoma"/>
                <w:sz w:val="16"/>
                <w:szCs w:val="16"/>
              </w:rPr>
              <w:t>10</w:t>
            </w:r>
          </w:p>
        </w:tc>
        <w:tc>
          <w:tcPr>
            <w:tcW w:w="8044" w:type="dxa"/>
          </w:tcPr>
          <w:p w:rsidR="00251826" w:rsidRPr="00E35A89" w:rsidRDefault="00251826" w:rsidP="007E7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251826">
              <w:rPr>
                <w:rFonts w:ascii="Tahoma" w:hAnsi="Tahoma" w:cs="Tahoma"/>
                <w:sz w:val="16"/>
                <w:szCs w:val="16"/>
              </w:rPr>
              <w:t>Laptop dla Wydziału Inżynierii Produkcji i Technologii Materiałów</w:t>
            </w:r>
          </w:p>
          <w:p w:rsidR="00251826" w:rsidRDefault="00251826" w:rsidP="007E7529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251826" w:rsidRDefault="00251826" w:rsidP="007E7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251826" w:rsidRPr="00E35A89" w:rsidRDefault="00251826" w:rsidP="007E7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251826">
              <w:rPr>
                <w:rFonts w:ascii="Tahoma" w:hAnsi="Tahoma" w:cs="Tahoma"/>
                <w:sz w:val="16"/>
                <w:szCs w:val="16"/>
              </w:rPr>
              <w:t>10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251826" w:rsidRPr="00E35A89" w:rsidRDefault="00251826" w:rsidP="007E7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251826" w:rsidRPr="00E35A89" w:rsidRDefault="00251826" w:rsidP="007E7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251826" w:rsidRPr="00E35A89" w:rsidRDefault="00251826" w:rsidP="007E7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251826" w:rsidRPr="00E35A89" w:rsidRDefault="00251826" w:rsidP="007E75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251826" w:rsidRDefault="00251826" w:rsidP="007E7529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251826" w:rsidRDefault="00251826" w:rsidP="007E7529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251826" w:rsidRPr="003B417C" w:rsidRDefault="00251826" w:rsidP="007E7529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251826" w:rsidRPr="00E35A89" w:rsidRDefault="00251826" w:rsidP="007E752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Default="00E54E5A" w:rsidP="00683C3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lastRenderedPageBreak/>
        <w:tab/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oferowany/-e produk/-y spełnia/-ją wymagania określone w specyfikacji istotnych warunków zamówienia,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prosimy o zwrot pieniędzy wniesionych tytułem wadium na konto</w:t>
      </w:r>
      <w:r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>
        <w:rPr>
          <w:rFonts w:ascii="Tahoma" w:hAnsi="Tahoma" w:cs="Tahoma"/>
          <w:sz w:val="16"/>
          <w:szCs w:val="16"/>
        </w:rPr>
        <w:t>(</w:t>
      </w:r>
      <w:r>
        <w:rPr>
          <w:rStyle w:val="Odwoanieprzypisudolnego"/>
          <w:rFonts w:ascii="Tahoma" w:hAnsi="Tahoma" w:cs="Tahoma"/>
          <w:sz w:val="16"/>
          <w:szCs w:val="16"/>
        </w:rPr>
        <w:footnoteRef/>
      </w:r>
      <w:r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>
        <w:rPr>
          <w:rFonts w:ascii="Tahoma" w:hAnsi="Tahoma" w:cs="Tahoma"/>
          <w:sz w:val="16"/>
          <w:szCs w:val="16"/>
        </w:rPr>
        <w:t>:</w:t>
      </w:r>
    </w:p>
    <w:p w:rsidR="00683C38" w:rsidRDefault="00683C38" w:rsidP="00683C38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683C38" w:rsidRPr="00E65479" w:rsidRDefault="00683C38" w:rsidP="00683C38">
      <w:pPr>
        <w:numPr>
          <w:ilvl w:val="0"/>
          <w:numId w:val="32"/>
        </w:numPr>
        <w:tabs>
          <w:tab w:val="left" w:pos="426"/>
        </w:tabs>
        <w:spacing w:line="360" w:lineRule="auto"/>
        <w:jc w:val="both"/>
        <w:rPr>
          <w:rFonts w:ascii="Tahoma" w:hAnsi="Tahoma" w:cs="Tahoma"/>
          <w:b/>
          <w:sz w:val="18"/>
          <w:szCs w:val="18"/>
          <w:highlight w:val="lightGray"/>
        </w:rPr>
      </w:pPr>
      <w:r w:rsidRPr="00E65479">
        <w:rPr>
          <w:rFonts w:ascii="Tahoma" w:hAnsi="Tahoma" w:cs="Tahoma"/>
          <w:b/>
          <w:sz w:val="18"/>
          <w:szCs w:val="18"/>
        </w:rPr>
        <w:t xml:space="preserve"> </w:t>
      </w:r>
      <w:r w:rsidRPr="00E65479">
        <w:rPr>
          <w:rFonts w:ascii="Tahoma" w:hAnsi="Tahoma" w:cs="Tahoma"/>
          <w:b/>
          <w:sz w:val="18"/>
          <w:szCs w:val="18"/>
          <w:highlight w:val="lightGray"/>
        </w:rPr>
        <w:t>Wybór naszej oferty:</w:t>
      </w:r>
    </w:p>
    <w:p w:rsidR="00683C38" w:rsidRPr="00E65479" w:rsidRDefault="00683C38" w:rsidP="00E65479">
      <w:pPr>
        <w:spacing w:line="360" w:lineRule="auto"/>
        <w:ind w:left="567"/>
        <w:jc w:val="both"/>
        <w:rPr>
          <w:rFonts w:ascii="Tahoma" w:hAnsi="Tahoma" w:cs="Tahoma"/>
          <w:b/>
          <w:i/>
          <w:sz w:val="18"/>
          <w:szCs w:val="18"/>
          <w:highlight w:val="lightGray"/>
        </w:rPr>
      </w:pPr>
      <w:r w:rsidRPr="00E65479">
        <w:rPr>
          <w:rFonts w:ascii="Tahoma" w:hAnsi="Tahoma" w:cs="Tahoma"/>
          <w:b/>
          <w:sz w:val="18"/>
          <w:szCs w:val="18"/>
          <w:highlight w:val="lightGray"/>
        </w:rPr>
        <w:t>a) nie będzie prowadził do powstania u zamawiającego obowiązku podatkowego zgodnie z przepisami o podatku</w:t>
      </w:r>
      <w:r w:rsidR="00E65479" w:rsidRPr="00E65479">
        <w:rPr>
          <w:rFonts w:ascii="Tahoma" w:hAnsi="Tahoma" w:cs="Tahoma"/>
          <w:b/>
          <w:sz w:val="18"/>
          <w:szCs w:val="18"/>
          <w:highlight w:val="lightGray"/>
        </w:rPr>
        <w:t xml:space="preserve"> </w:t>
      </w:r>
      <w:r w:rsidRPr="00E65479">
        <w:rPr>
          <w:rFonts w:ascii="Tahoma" w:hAnsi="Tahoma" w:cs="Tahoma"/>
          <w:b/>
          <w:sz w:val="18"/>
          <w:szCs w:val="18"/>
          <w:highlight w:val="lightGray"/>
        </w:rPr>
        <w:t xml:space="preserve">od towarów i usług* </w:t>
      </w:r>
    </w:p>
    <w:p w:rsidR="00683C38" w:rsidRPr="00E65479" w:rsidRDefault="00683C38" w:rsidP="00683C38">
      <w:pPr>
        <w:spacing w:line="360" w:lineRule="auto"/>
        <w:ind w:left="567"/>
        <w:jc w:val="both"/>
        <w:rPr>
          <w:rFonts w:ascii="Tahoma" w:hAnsi="Tahoma" w:cs="Tahoma"/>
          <w:b/>
          <w:sz w:val="18"/>
          <w:szCs w:val="18"/>
          <w:highlight w:val="lightGray"/>
        </w:rPr>
      </w:pPr>
      <w:r w:rsidRPr="00E65479">
        <w:rPr>
          <w:rFonts w:ascii="Tahoma" w:hAnsi="Tahoma" w:cs="Tahoma"/>
          <w:b/>
          <w:sz w:val="18"/>
          <w:szCs w:val="18"/>
          <w:highlight w:val="lightGray"/>
        </w:rPr>
        <w:t xml:space="preserve">b) będzie prowadził do powstania u zamawiającego obowiązku podatkowego zgodnie z przepisami o podatku od towarów i usług. </w:t>
      </w:r>
    </w:p>
    <w:p w:rsidR="00683C38" w:rsidRPr="00E65479" w:rsidRDefault="00683C38" w:rsidP="00683C38">
      <w:pPr>
        <w:spacing w:line="360" w:lineRule="auto"/>
        <w:ind w:left="567"/>
        <w:jc w:val="both"/>
        <w:rPr>
          <w:rFonts w:ascii="Tahoma" w:hAnsi="Tahoma" w:cs="Tahoma"/>
          <w:b/>
          <w:sz w:val="18"/>
          <w:szCs w:val="18"/>
          <w:highlight w:val="lightGray"/>
        </w:rPr>
      </w:pPr>
      <w:r w:rsidRPr="00E65479">
        <w:rPr>
          <w:rFonts w:ascii="Tahoma" w:hAnsi="Tahoma" w:cs="Tahoma"/>
          <w:b/>
          <w:sz w:val="18"/>
          <w:szCs w:val="18"/>
          <w:highlight w:val="lightGray"/>
        </w:rPr>
        <w:t>W związku z powyższym wskazujemy nazwę (rodzaj) towaru, którego dostawa będzie prowadzić do powstania obowiązku podatkowego: ……………………………………………………………….</w:t>
      </w:r>
    </w:p>
    <w:p w:rsidR="00683C38" w:rsidRPr="00E65479" w:rsidRDefault="00683C38" w:rsidP="00683C38">
      <w:pPr>
        <w:spacing w:line="360" w:lineRule="auto"/>
        <w:ind w:left="284" w:firstLine="283"/>
        <w:jc w:val="both"/>
        <w:rPr>
          <w:rFonts w:ascii="Tahoma" w:hAnsi="Tahoma" w:cs="Tahoma"/>
          <w:b/>
          <w:sz w:val="18"/>
          <w:szCs w:val="18"/>
          <w:highlight w:val="lightGray"/>
        </w:rPr>
      </w:pPr>
      <w:r w:rsidRPr="00E65479">
        <w:rPr>
          <w:rFonts w:ascii="Tahoma" w:hAnsi="Tahoma" w:cs="Tahoma"/>
          <w:b/>
          <w:sz w:val="18"/>
          <w:szCs w:val="18"/>
          <w:highlight w:val="lightGray"/>
        </w:rPr>
        <w:t>oraz podajemy jego wartość bez kwoty podatku VAT: ……………………………………………………………...*</w:t>
      </w:r>
      <w:bookmarkStart w:id="0" w:name="_GoBack"/>
      <w:bookmarkEnd w:id="0"/>
    </w:p>
    <w:p w:rsidR="00683C38" w:rsidRPr="00E65479" w:rsidRDefault="00683C38" w:rsidP="00683C38">
      <w:pPr>
        <w:spacing w:line="360" w:lineRule="auto"/>
        <w:ind w:left="76"/>
        <w:jc w:val="both"/>
        <w:rPr>
          <w:rFonts w:ascii="Tahoma" w:hAnsi="Tahoma" w:cs="Tahoma"/>
          <w:b/>
          <w:i/>
          <w:sz w:val="16"/>
          <w:szCs w:val="16"/>
        </w:rPr>
      </w:pPr>
      <w:r w:rsidRPr="00E65479">
        <w:rPr>
          <w:rFonts w:ascii="Tahoma" w:hAnsi="Tahoma" w:cs="Tahoma"/>
          <w:b/>
          <w:i/>
          <w:sz w:val="16"/>
          <w:szCs w:val="16"/>
          <w:highlight w:val="lightGray"/>
        </w:rPr>
        <w:t>„*” niepotrzebne skreślić</w:t>
      </w:r>
    </w:p>
    <w:p w:rsidR="00683C38" w:rsidRDefault="00683C38" w:rsidP="00683C38">
      <w:pPr>
        <w:spacing w:line="360" w:lineRule="auto"/>
        <w:ind w:left="74"/>
        <w:jc w:val="both"/>
        <w:rPr>
          <w:rFonts w:ascii="Tahoma" w:hAnsi="Tahoma" w:cs="Tahoma"/>
          <w:b/>
          <w:i/>
          <w:sz w:val="12"/>
          <w:szCs w:val="12"/>
        </w:rPr>
      </w:pPr>
      <w:r>
        <w:rPr>
          <w:rFonts w:ascii="Tahoma" w:hAnsi="Tahoma" w:cs="Tahoma"/>
          <w:b/>
          <w:i/>
          <w:sz w:val="12"/>
          <w:szCs w:val="12"/>
        </w:rPr>
        <w:t>UWAGA: powstanie u Zamawiającego obowiązku podatkowego ma zastosowanie w przypadku wewnątrzwspólnotowego nabycia towarów, mechanizmu odwróconego obciążenia i importu usług lub importu towarów.</w:t>
      </w:r>
    </w:p>
    <w:p w:rsidR="00683C38" w:rsidRDefault="00683C38" w:rsidP="00683C3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Default="00683C3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Default="00683C3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E35A8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 xml:space="preserve"> dnia </w:t>
      </w: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E35A8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vertAlign w:val="superscript"/>
        </w:rPr>
        <w:t>podpis osoby uprawnionej do składania oświa</w:t>
      </w:r>
      <w:r w:rsidRPr="00E35A89">
        <w:rPr>
          <w:rFonts w:ascii="Tahoma" w:hAnsi="Tahoma" w:cs="Tahoma"/>
          <w:sz w:val="16"/>
          <w:szCs w:val="16"/>
          <w:vertAlign w:val="superscript"/>
        </w:rPr>
        <w:t>d</w:t>
      </w:r>
      <w:r w:rsidRPr="00E35A89">
        <w:rPr>
          <w:rFonts w:ascii="Tahoma" w:hAnsi="Tahoma" w:cs="Tahoma"/>
          <w:sz w:val="16"/>
          <w:szCs w:val="16"/>
          <w:vertAlign w:val="superscript"/>
        </w:rPr>
        <w:t>czeń woli w imieniu Wykonawcy</w:t>
      </w:r>
    </w:p>
    <w:p w:rsidR="00E54E5A" w:rsidRPr="00E35A8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E35A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09B9" w:rsidRDefault="007109B9">
      <w:r>
        <w:separator/>
      </w:r>
    </w:p>
  </w:endnote>
  <w:endnote w:type="continuationSeparator" w:id="0">
    <w:p w:rsidR="007109B9" w:rsidRDefault="007109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1826" w:rsidRDefault="0025182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E65479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1826" w:rsidRDefault="0025182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09B9" w:rsidRDefault="007109B9">
      <w:r>
        <w:separator/>
      </w:r>
    </w:p>
  </w:footnote>
  <w:footnote w:type="continuationSeparator" w:id="0">
    <w:p w:rsidR="007109B9" w:rsidRDefault="007109B9">
      <w:r>
        <w:continuationSeparator/>
      </w:r>
    </w:p>
  </w:footnote>
  <w:footnote w:id="1">
    <w:p w:rsidR="00683C38" w:rsidRDefault="00683C38" w:rsidP="00683C38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1826" w:rsidRDefault="0025182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1826" w:rsidRDefault="0025182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1826" w:rsidRDefault="0025182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savePreviewPicture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09B9"/>
    <w:rsid w:val="00036A09"/>
    <w:rsid w:val="000F18FA"/>
    <w:rsid w:val="00172873"/>
    <w:rsid w:val="00180C76"/>
    <w:rsid w:val="00251826"/>
    <w:rsid w:val="00267AD0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E5E57"/>
    <w:rsid w:val="00545749"/>
    <w:rsid w:val="0055043A"/>
    <w:rsid w:val="00576E4F"/>
    <w:rsid w:val="00637863"/>
    <w:rsid w:val="006703E0"/>
    <w:rsid w:val="00683C38"/>
    <w:rsid w:val="00703495"/>
    <w:rsid w:val="007109B9"/>
    <w:rsid w:val="00733F44"/>
    <w:rsid w:val="00834F16"/>
    <w:rsid w:val="009739A3"/>
    <w:rsid w:val="00974624"/>
    <w:rsid w:val="00AB288E"/>
    <w:rsid w:val="00B21345"/>
    <w:rsid w:val="00B80988"/>
    <w:rsid w:val="00B87BB6"/>
    <w:rsid w:val="00C32A65"/>
    <w:rsid w:val="00C33979"/>
    <w:rsid w:val="00C57DDD"/>
    <w:rsid w:val="00C916FC"/>
    <w:rsid w:val="00C95F46"/>
    <w:rsid w:val="00CB1417"/>
    <w:rsid w:val="00CE5A29"/>
    <w:rsid w:val="00D860A6"/>
    <w:rsid w:val="00DF1415"/>
    <w:rsid w:val="00E35A89"/>
    <w:rsid w:val="00E47945"/>
    <w:rsid w:val="00E54E5A"/>
    <w:rsid w:val="00E65479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rsid w:val="00301A06"/>
    <w:rPr>
      <w:vertAlign w:val="superscript"/>
    </w:rPr>
  </w:style>
  <w:style w:type="paragraph" w:styleId="Tekstdymka">
    <w:name w:val="Balloon Text"/>
    <w:basedOn w:val="Normalny"/>
    <w:link w:val="TekstdymkaZnak"/>
    <w:rsid w:val="00E6547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654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913B51-5E09-47AE-8706-B3FDC0578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963</Words>
  <Characters>8508</Characters>
  <Application>Microsoft Office Word</Application>
  <DocSecurity>0</DocSecurity>
  <Lines>70</Lines>
  <Paragraphs>18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SPECYFIKACJA ISTOTNYCH WARUNKÓW ZAMÓWIENIA</vt:lpstr>
      <vt:lpstr>    Tel/fax……………………….;  e-mail………………………..</vt:lpstr>
      <vt:lpstr>    </vt:lpstr>
      <vt:lpstr>    FORMULARZ OFERTY</vt:lpstr>
    </vt:vector>
  </TitlesOfParts>
  <Company/>
  <LinksUpToDate>false</LinksUpToDate>
  <CharactersWithSpaces>9453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2017-06-13T08:45:00Z</cp:lastPrinted>
  <dcterms:created xsi:type="dcterms:W3CDTF">2017-06-13T08:45:00Z</dcterms:created>
  <dcterms:modified xsi:type="dcterms:W3CDTF">2017-06-13T08:45:00Z</dcterms:modified>
</cp:coreProperties>
</file>