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77E5E" w:rsidRPr="00277E5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77E5E" w:rsidRPr="00277E5E">
        <w:rPr>
          <w:b/>
          <w:sz w:val="24"/>
        </w:rPr>
        <w:t>ZP/DK-09/17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77E5E" w:rsidRPr="00277E5E">
        <w:rPr>
          <w:b/>
        </w:rPr>
        <w:t>przetarg nieograniczony</w:t>
      </w:r>
      <w:r w:rsidR="00753DC1">
        <w:t xml:space="preserve"> na:</w:t>
      </w:r>
    </w:p>
    <w:p w:rsidR="0000184A" w:rsidRDefault="00277E5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77E5E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77E5E" w:rsidRPr="00277E5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77E5E" w:rsidRPr="00277E5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77E5E" w:rsidRPr="00277E5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73C" w:rsidRDefault="0097173C">
      <w:r>
        <w:separator/>
      </w:r>
    </w:p>
  </w:endnote>
  <w:endnote w:type="continuationSeparator" w:id="0">
    <w:p w:rsidR="0097173C" w:rsidRDefault="00971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7E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7E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5E" w:rsidRDefault="00277E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73C" w:rsidRDefault="0097173C">
      <w:r>
        <w:separator/>
      </w:r>
    </w:p>
  </w:footnote>
  <w:footnote w:type="continuationSeparator" w:id="0">
    <w:p w:rsidR="0097173C" w:rsidRDefault="0097173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5E" w:rsidRDefault="00277E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5E" w:rsidRDefault="00277E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5E" w:rsidRDefault="00277E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73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7E5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173C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21780-E001-4BCD-A954-86FFAF4B0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2017-06-09T09:46:00Z</dcterms:created>
  <dcterms:modified xsi:type="dcterms:W3CDTF">2017-06-09T09:46:00Z</dcterms:modified>
</cp:coreProperties>
</file>