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047DD3" w:rsidP="00350054">
      <w:pPr>
        <w:spacing w:line="360" w:lineRule="auto"/>
        <w:ind w:left="709" w:hanging="425"/>
        <w:jc w:val="center"/>
        <w:rPr>
          <w:b/>
        </w:rPr>
      </w:pPr>
      <w:r w:rsidRPr="00047DD3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283FD5" w:rsidRPr="00283FD5">
        <w:rPr>
          <w:rFonts w:ascii="Tahoma" w:hAnsi="Tahoma" w:cs="Tahoma"/>
          <w:bCs/>
          <w:sz w:val="16"/>
          <w:szCs w:val="16"/>
        </w:rPr>
        <w:t>Dostawa stacji roboczej i serwera komputerowego dla jednostek organizacyjnych Politechniki Częstochowskiej</w:t>
      </w:r>
      <w:r w:rsidR="00051DD2" w:rsidRPr="00051DD2">
        <w:rPr>
          <w:rFonts w:ascii="Tahoma" w:hAnsi="Tahoma" w:cs="Tahoma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51DD2" w:rsidRPr="00051DD2">
        <w:rPr>
          <w:rFonts w:ascii="Tahoma" w:hAnsi="Tahoma" w:cs="Tahoma"/>
          <w:bCs/>
          <w:sz w:val="16"/>
          <w:szCs w:val="16"/>
        </w:rPr>
        <w:t>ZP/D</w:t>
      </w:r>
      <w:r w:rsidR="00DD785C">
        <w:rPr>
          <w:rFonts w:ascii="Tahoma" w:hAnsi="Tahoma" w:cs="Tahoma"/>
          <w:bCs/>
          <w:sz w:val="16"/>
          <w:szCs w:val="16"/>
        </w:rPr>
        <w:t>K-11</w:t>
      </w:r>
      <w:r w:rsidR="00051DD2" w:rsidRPr="00051DD2">
        <w:rPr>
          <w:rFonts w:ascii="Tahoma" w:hAnsi="Tahoma" w:cs="Tahoma"/>
          <w:bCs/>
          <w:sz w:val="16"/>
          <w:szCs w:val="16"/>
        </w:rPr>
        <w:t>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D33FA1" w:rsidRDefault="00D33FA1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FA1" w:rsidRPr="00283FD5" w:rsidRDefault="00051DD2" w:rsidP="00D33FA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D33FA1">
              <w:rPr>
                <w:rFonts w:ascii="Tahoma" w:hAnsi="Tahoma" w:cs="Tahoma"/>
                <w:sz w:val="16"/>
                <w:szCs w:val="16"/>
              </w:rPr>
              <w:t>Realizację zadania nr 1 tj.:</w:t>
            </w:r>
          </w:p>
          <w:p w:rsidR="00283FD5" w:rsidRPr="00283FD5" w:rsidRDefault="00283FD5" w:rsidP="00283FD5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83FD5">
              <w:rPr>
                <w:rFonts w:ascii="Tahoma" w:hAnsi="Tahoma" w:cs="Tahoma"/>
                <w:sz w:val="16"/>
                <w:szCs w:val="16"/>
              </w:rPr>
              <w:t>Dostawa stacji roboczej dla Instytutu Maszyn Cieplnych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283FD5" w:rsidRPr="00087510" w:rsidRDefault="00051DD2" w:rsidP="00283FD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83FD5"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83FD5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283FD5">
              <w:rPr>
                <w:rFonts w:ascii="Tahoma" w:hAnsi="Tahoma" w:cs="Tahoma"/>
                <w:sz w:val="16"/>
                <w:szCs w:val="16"/>
              </w:rPr>
              <w:t>zgodnie ze SI</w:t>
            </w:r>
            <w:r w:rsidRPr="00087510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1D1750" w:rsidRDefault="001D1750" w:rsidP="00D33FA1">
            <w:pPr>
              <w:tabs>
                <w:tab w:val="num" w:pos="426"/>
              </w:tabs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lastRenderedPageBreak/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B82D0D">
        <w:trPr>
          <w:trHeight w:val="8672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B82D0D" w:rsidRDefault="00051DD2" w:rsidP="0015001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B82D0D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t>Realizację zadania nr 2 tj.:</w:t>
            </w:r>
          </w:p>
          <w:p w:rsidR="00051DD2" w:rsidRPr="00B82D0D" w:rsidRDefault="00051DD2" w:rsidP="0015001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1D1750" w:rsidRPr="00B82D0D">
              <w:rPr>
                <w:rFonts w:ascii="Tahoma" w:hAnsi="Tahoma" w:cs="Tahoma"/>
                <w:sz w:val="16"/>
                <w:szCs w:val="16"/>
              </w:rPr>
              <w:t xml:space="preserve">serwera komputerowego dla </w:t>
            </w:r>
            <w:proofErr w:type="spellStart"/>
            <w:r w:rsidR="001D1750" w:rsidRPr="00B82D0D">
              <w:rPr>
                <w:rFonts w:ascii="Tahoma" w:hAnsi="Tahoma" w:cs="Tahoma"/>
                <w:sz w:val="16"/>
                <w:szCs w:val="16"/>
              </w:rPr>
              <w:t>WIPiTM</w:t>
            </w:r>
            <w:proofErr w:type="spellEnd"/>
          </w:p>
          <w:p w:rsidR="00051DD2" w:rsidRPr="00B82D0D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B82D0D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B82D0D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B82D0D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B82D0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B82D0D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B82D0D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B82D0D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B82D0D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B82D0D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B82D0D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B82D0D">
              <w:rPr>
                <w:rFonts w:ascii="Tahoma" w:hAnsi="Tahoma" w:cs="Tahoma"/>
                <w:b/>
                <w:sz w:val="16"/>
                <w:szCs w:val="16"/>
              </w:rPr>
              <w:t>netto</w:t>
            </w:r>
            <w:r w:rsidRPr="00B82D0D">
              <w:rPr>
                <w:rFonts w:ascii="Tahoma" w:hAnsi="Tahoma" w:cs="Tahoma"/>
                <w:sz w:val="16"/>
                <w:szCs w:val="16"/>
              </w:rPr>
              <w:t xml:space="preserve"> :  ..............................................</w:t>
            </w:r>
            <w:proofErr w:type="gramEnd"/>
            <w:r w:rsidRPr="00B82D0D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B82D0D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B82D0D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B82D0D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B82D0D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B82D0D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B82D0D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Pr="00B82D0D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B82D0D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B82D0D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1D1750" w:rsidRPr="00B82D0D" w:rsidRDefault="00051DD2" w:rsidP="001D17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B82D0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D1750" w:rsidRPr="00B82D0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051DD2" w:rsidRPr="00B82D0D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2D0D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B82D0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Pr="00B82D0D" w:rsidRDefault="00D33E6B" w:rsidP="00D33E6B">
            <w:pPr>
              <w:spacing w:line="360" w:lineRule="auto"/>
              <w:jc w:val="both"/>
            </w:pPr>
            <w:r w:rsidRPr="005839B4">
              <w:rPr>
                <w:b/>
              </w:rPr>
              <w:t>Oferowany produkt/y</w:t>
            </w:r>
            <w:r w:rsidRPr="00B82D0D">
              <w:t xml:space="preserve"> (typ, model, ma</w:t>
            </w:r>
            <w:r w:rsidR="00D33FA1" w:rsidRPr="00B82D0D">
              <w:t>r</w:t>
            </w:r>
            <w:r w:rsidRPr="00B82D0D">
              <w:t>ka lub inna informacja pozwalająca na jednoznaczne zidentyfikowanie oferowanego/</w:t>
            </w:r>
            <w:proofErr w:type="spellStart"/>
            <w:r w:rsidRPr="00B82D0D">
              <w:t>ych</w:t>
            </w:r>
            <w:proofErr w:type="spellEnd"/>
            <w:r w:rsidRPr="00B82D0D">
              <w:t xml:space="preserve"> produktu/ów): ……………………………………………..</w:t>
            </w:r>
          </w:p>
          <w:p w:rsidR="00D33FA1" w:rsidRPr="00B82D0D" w:rsidRDefault="00D33FA1" w:rsidP="00D33E6B">
            <w:pPr>
              <w:spacing w:line="360" w:lineRule="auto"/>
              <w:jc w:val="both"/>
            </w:pPr>
          </w:p>
          <w:p w:rsidR="00D33FA1" w:rsidRPr="00B82D0D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B82D0D">
              <w:t xml:space="preserve"> Zakres rzeczowy oraz nazwa firm, którym Wykonawca zamierza powierzyć wykonanie części przedmiotu zamówienia*</w:t>
            </w:r>
          </w:p>
          <w:p w:rsidR="00D33FA1" w:rsidRPr="00B82D0D" w:rsidRDefault="00D33FA1" w:rsidP="00D33FA1">
            <w:pPr>
              <w:spacing w:line="360" w:lineRule="auto"/>
              <w:jc w:val="both"/>
            </w:pPr>
            <w:r w:rsidRPr="00B82D0D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B82D0D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B82D0D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B82D0D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B82D0D" w:rsidRDefault="00D33FA1" w:rsidP="00472039">
                  <w:pPr>
                    <w:spacing w:line="360" w:lineRule="auto"/>
                    <w:jc w:val="both"/>
                  </w:pPr>
                  <w:r w:rsidRPr="00B82D0D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B82D0D" w:rsidRDefault="00D33FA1" w:rsidP="00472039">
                  <w:pPr>
                    <w:spacing w:line="360" w:lineRule="auto"/>
                    <w:jc w:val="both"/>
                  </w:pPr>
                  <w:r w:rsidRPr="00B82D0D">
                    <w:t>Nazwa Firm</w:t>
                  </w:r>
                </w:p>
              </w:tc>
            </w:tr>
            <w:tr w:rsidR="00D33FA1" w:rsidRPr="00B82D0D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B82D0D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B82D0D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B82D0D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B82D0D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B82D0D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B82D0D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B82D0D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Pr="005839B4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B82D0D">
              <w:t>*</w:t>
            </w:r>
            <w:proofErr w:type="gramStart"/>
            <w:r w:rsidRPr="005839B4">
              <w:rPr>
                <w:b/>
              </w:rPr>
              <w:t>Wypełnić jeżeli</w:t>
            </w:r>
            <w:proofErr w:type="gramEnd"/>
            <w:r w:rsidRPr="005839B4">
              <w:rPr>
                <w:b/>
              </w:rPr>
              <w:t xml:space="preserve"> Wykonawca zamierza powierzyć wykonanie części przedmiotu zamówienia Podwykonawcom</w:t>
            </w:r>
          </w:p>
          <w:p w:rsidR="00011974" w:rsidRPr="005839B4" w:rsidRDefault="00011974" w:rsidP="00011974">
            <w:pPr>
              <w:tabs>
                <w:tab w:val="left" w:pos="426"/>
              </w:tabs>
              <w:spacing w:line="360" w:lineRule="auto"/>
              <w:ind w:left="76"/>
              <w:jc w:val="both"/>
              <w:rPr>
                <w:b/>
              </w:rPr>
            </w:pPr>
          </w:p>
          <w:p w:rsidR="00011974" w:rsidRPr="00011974" w:rsidRDefault="00011974" w:rsidP="00011974">
            <w:pPr>
              <w:tabs>
                <w:tab w:val="left" w:pos="426"/>
              </w:tabs>
              <w:spacing w:line="360" w:lineRule="auto"/>
              <w:ind w:left="76"/>
              <w:jc w:val="both"/>
            </w:pPr>
            <w:proofErr w:type="gramStart"/>
            <w:r>
              <w:t>1)</w:t>
            </w:r>
            <w:r w:rsidRPr="00011974">
              <w:t>Wybór</w:t>
            </w:r>
            <w:proofErr w:type="gramEnd"/>
            <w:r w:rsidRPr="00011974">
              <w:t xml:space="preserve"> naszej oferty:</w:t>
            </w:r>
          </w:p>
          <w:p w:rsidR="00011974" w:rsidRPr="00011974" w:rsidRDefault="00011974" w:rsidP="00011974">
            <w:pPr>
              <w:spacing w:line="360" w:lineRule="auto"/>
              <w:ind w:left="567"/>
              <w:jc w:val="both"/>
            </w:pPr>
            <w:proofErr w:type="gramStart"/>
            <w:r w:rsidRPr="00011974">
              <w:t>a</w:t>
            </w:r>
            <w:proofErr w:type="gramEnd"/>
            <w:r w:rsidRPr="00011974">
              <w:t>) nie będzie prowadził do powstania u zamawiającego obowiązku podatkowego zgodnie z przepisami o podatku</w:t>
            </w:r>
          </w:p>
          <w:p w:rsidR="00011974" w:rsidRPr="00011974" w:rsidRDefault="00011974" w:rsidP="00011974">
            <w:pPr>
              <w:tabs>
                <w:tab w:val="num" w:pos="426"/>
              </w:tabs>
              <w:spacing w:line="360" w:lineRule="auto"/>
              <w:ind w:left="567"/>
              <w:jc w:val="both"/>
              <w:rPr>
                <w:i/>
              </w:rPr>
            </w:pPr>
            <w:proofErr w:type="gramStart"/>
            <w:r w:rsidRPr="00011974">
              <w:t>od</w:t>
            </w:r>
            <w:proofErr w:type="gramEnd"/>
            <w:r w:rsidRPr="00011974">
              <w:t xml:space="preserve"> towarów i usług* </w:t>
            </w:r>
          </w:p>
          <w:p w:rsidR="00011974" w:rsidRPr="00011974" w:rsidRDefault="00011974" w:rsidP="00011974">
            <w:pPr>
              <w:spacing w:line="360" w:lineRule="auto"/>
              <w:ind w:left="567"/>
              <w:jc w:val="both"/>
            </w:pPr>
            <w:proofErr w:type="gramStart"/>
            <w:r w:rsidRPr="00011974">
              <w:t>b</w:t>
            </w:r>
            <w:proofErr w:type="gramEnd"/>
            <w:r w:rsidRPr="00011974">
              <w:t xml:space="preserve">) będzie prowadził do powstania u zamawiającego obowiązku podatkowego zgodnie z przepisami o podatku od towarów i usług. </w:t>
            </w:r>
          </w:p>
          <w:p w:rsidR="00011974" w:rsidRPr="00011974" w:rsidRDefault="00011974" w:rsidP="00011974">
            <w:pPr>
              <w:spacing w:line="360" w:lineRule="auto"/>
              <w:ind w:left="567"/>
              <w:jc w:val="both"/>
            </w:pPr>
            <w:r w:rsidRPr="00011974">
              <w:t>W związku z powyższym wskazujemy nazwę (rodzaj) towaru, którego dostawa będzie prowadzić do powstania obowiązku podatkowego: ……………………………………………………………….</w:t>
            </w:r>
          </w:p>
          <w:p w:rsidR="00011974" w:rsidRPr="00011974" w:rsidRDefault="00011974" w:rsidP="00011974">
            <w:pPr>
              <w:spacing w:line="360" w:lineRule="auto"/>
              <w:ind w:left="284" w:firstLine="283"/>
              <w:jc w:val="both"/>
            </w:pPr>
            <w:proofErr w:type="gramStart"/>
            <w:r w:rsidRPr="00011974">
              <w:t>oraz</w:t>
            </w:r>
            <w:proofErr w:type="gramEnd"/>
            <w:r w:rsidRPr="00011974">
              <w:t xml:space="preserve"> podajemy jego wartość bez kwoty podatku VAT: ……………………………………………………………...*</w:t>
            </w:r>
          </w:p>
          <w:p w:rsidR="00011974" w:rsidRPr="00011974" w:rsidRDefault="00011974" w:rsidP="00011974">
            <w:pPr>
              <w:spacing w:line="360" w:lineRule="auto"/>
              <w:ind w:left="76"/>
              <w:jc w:val="both"/>
              <w:rPr>
                <w:i/>
              </w:rPr>
            </w:pPr>
            <w:r w:rsidRPr="00011974">
              <w:rPr>
                <w:i/>
              </w:rPr>
              <w:t>„*” niepotrzebne skreślić</w:t>
            </w:r>
          </w:p>
          <w:p w:rsidR="00011974" w:rsidRPr="00011974" w:rsidRDefault="00011974" w:rsidP="00011974">
            <w:pPr>
              <w:spacing w:line="360" w:lineRule="auto"/>
              <w:ind w:left="74"/>
              <w:jc w:val="both"/>
              <w:rPr>
                <w:b/>
                <w:i/>
              </w:rPr>
            </w:pPr>
            <w:r w:rsidRPr="00011974">
              <w:rPr>
                <w:b/>
                <w:i/>
              </w:rPr>
              <w:t xml:space="preserve">UWAGA: powstanie u Zamawiającego obowiązku podatkowego ma zastosowanie w przypadku </w:t>
            </w:r>
            <w:proofErr w:type="spellStart"/>
            <w:r w:rsidRPr="00011974">
              <w:rPr>
                <w:b/>
                <w:i/>
              </w:rPr>
              <w:t>wewnątrzwspólnotowego</w:t>
            </w:r>
            <w:proofErr w:type="spellEnd"/>
            <w:r w:rsidRPr="00011974">
              <w:rPr>
                <w:b/>
                <w:i/>
              </w:rPr>
              <w:t xml:space="preserve"> nabycia towarów, mechanizmu odwróconego obciążenia i importu usług lub importu towarów.</w:t>
            </w:r>
          </w:p>
          <w:p w:rsidR="00051DD2" w:rsidRPr="00B82D0D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3051" w:rsidRPr="00B82D0D" w:rsidRDefault="00011974" w:rsidP="00273051">
            <w:pPr>
              <w:pStyle w:val="Tekstprzypisudolnego"/>
              <w:rPr>
                <w:bCs/>
                <w:i/>
              </w:rPr>
            </w:pPr>
            <w:proofErr w:type="gramStart"/>
            <w:r>
              <w:rPr>
                <w:bCs/>
              </w:rPr>
              <w:lastRenderedPageBreak/>
              <w:t>2</w:t>
            </w:r>
            <w:r w:rsidR="00E4754B" w:rsidRPr="00B82D0D">
              <w:rPr>
                <w:bCs/>
              </w:rPr>
              <w:t>)</w:t>
            </w:r>
            <w:r w:rsidR="00D33E6B" w:rsidRPr="00B82D0D">
              <w:rPr>
                <w:bCs/>
              </w:rPr>
              <w:t>Oświadczamy</w:t>
            </w:r>
            <w:proofErr w:type="gramEnd"/>
            <w:r w:rsidR="00D33E6B" w:rsidRPr="00B82D0D">
              <w:rPr>
                <w:bCs/>
              </w:rPr>
              <w:t>, że jesteśmy małym lub średnim przedsiębiorstwem</w:t>
            </w:r>
            <w:r w:rsidR="00273051" w:rsidRPr="00B82D0D">
              <w:rPr>
                <w:bCs/>
              </w:rPr>
              <w:t xml:space="preserve"> </w:t>
            </w:r>
            <w:r w:rsidR="00273051" w:rsidRPr="00B82D0D">
              <w:rPr>
                <w:rStyle w:val="Odwoanieprzypisudolnego"/>
                <w:bCs/>
              </w:rPr>
              <w:footnoteReference w:id="2"/>
            </w:r>
            <w:r w:rsidR="00273051" w:rsidRPr="00B82D0D">
              <w:rPr>
                <w:bCs/>
              </w:rPr>
              <w:t xml:space="preserve"> </w:t>
            </w:r>
            <w:r w:rsidR="00273051" w:rsidRPr="00B82D0D">
              <w:rPr>
                <w:bCs/>
                <w:i/>
              </w:rPr>
              <w:t>(p</w:t>
            </w:r>
            <w:r w:rsidR="00273051" w:rsidRPr="00B82D0D">
              <w:rPr>
                <w:i/>
              </w:rPr>
              <w:t>odane informacje wymagane są wyłącznie do celów statystycznych)</w:t>
            </w:r>
          </w:p>
          <w:p w:rsidR="00D33E6B" w:rsidRPr="00B82D0D" w:rsidRDefault="00D33E6B" w:rsidP="00D33E6B">
            <w:pPr>
              <w:spacing w:line="360" w:lineRule="auto"/>
              <w:jc w:val="both"/>
              <w:rPr>
                <w:bCs/>
              </w:rPr>
            </w:pPr>
          </w:p>
          <w:p w:rsidR="00D33E6B" w:rsidRPr="00B82D0D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B82D0D">
              <w:rPr>
                <w:bCs/>
              </w:rPr>
              <w:sym w:font="Symbol" w:char="F0F0"/>
            </w:r>
            <w:r w:rsidRPr="00B82D0D">
              <w:rPr>
                <w:bCs/>
              </w:rPr>
              <w:t xml:space="preserve"> Tak</w:t>
            </w:r>
          </w:p>
          <w:p w:rsidR="00D33E6B" w:rsidRPr="00B82D0D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B82D0D">
              <w:rPr>
                <w:bCs/>
              </w:rPr>
              <w:sym w:font="Symbol" w:char="F0FF"/>
            </w:r>
            <w:r w:rsidRPr="00B82D0D">
              <w:rPr>
                <w:bCs/>
              </w:rPr>
              <w:t xml:space="preserve"> Nie</w:t>
            </w:r>
          </w:p>
          <w:p w:rsidR="00D33E6B" w:rsidRPr="00B82D0D" w:rsidRDefault="00D33E6B" w:rsidP="00D33E6B">
            <w:pPr>
              <w:spacing w:line="360" w:lineRule="auto"/>
            </w:pPr>
            <w:r w:rsidRPr="00B82D0D">
              <w:t>Należy zaznaczyć znakiem X właściwe pole</w:t>
            </w:r>
          </w:p>
          <w:p w:rsidR="00051DD2" w:rsidRPr="00B82D0D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011974" w:rsidP="00D33E6B">
      <w:pPr>
        <w:spacing w:line="360" w:lineRule="auto"/>
        <w:ind w:left="-284"/>
        <w:jc w:val="both"/>
      </w:pPr>
      <w:r>
        <w:t>3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011974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011974" w:rsidP="00D33E6B">
      <w:pPr>
        <w:spacing w:line="360" w:lineRule="auto"/>
        <w:ind w:hanging="284"/>
        <w:jc w:val="both"/>
      </w:pPr>
      <w:proofErr w:type="gramStart"/>
      <w:r>
        <w:t>5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011974" w:rsidP="00D33E6B">
      <w:pPr>
        <w:spacing w:line="360" w:lineRule="auto"/>
        <w:ind w:hanging="284"/>
        <w:jc w:val="both"/>
      </w:pPr>
      <w:r>
        <w:t>6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011974" w:rsidP="00D33E6B">
      <w:pPr>
        <w:spacing w:line="360" w:lineRule="auto"/>
        <w:ind w:hanging="284"/>
        <w:jc w:val="both"/>
      </w:pPr>
      <w:proofErr w:type="gramStart"/>
      <w:r>
        <w:t>7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47D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839B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47DD3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839B4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839B4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839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11974"/>
    <w:rsid w:val="00047DD3"/>
    <w:rsid w:val="00051DD2"/>
    <w:rsid w:val="001A5B0A"/>
    <w:rsid w:val="001D1750"/>
    <w:rsid w:val="00273051"/>
    <w:rsid w:val="00283FD5"/>
    <w:rsid w:val="002E3356"/>
    <w:rsid w:val="003139FE"/>
    <w:rsid w:val="00350054"/>
    <w:rsid w:val="00390486"/>
    <w:rsid w:val="003A0B8F"/>
    <w:rsid w:val="003B1320"/>
    <w:rsid w:val="004C3237"/>
    <w:rsid w:val="005839B4"/>
    <w:rsid w:val="005C2720"/>
    <w:rsid w:val="007A28B5"/>
    <w:rsid w:val="00844BF8"/>
    <w:rsid w:val="00847A5D"/>
    <w:rsid w:val="00876943"/>
    <w:rsid w:val="008A1EA2"/>
    <w:rsid w:val="008D286C"/>
    <w:rsid w:val="008E4727"/>
    <w:rsid w:val="00924ABD"/>
    <w:rsid w:val="00963AAA"/>
    <w:rsid w:val="00990B15"/>
    <w:rsid w:val="00B82D0D"/>
    <w:rsid w:val="00C427C3"/>
    <w:rsid w:val="00D33E6B"/>
    <w:rsid w:val="00D33FA1"/>
    <w:rsid w:val="00DD785C"/>
    <w:rsid w:val="00DE3343"/>
    <w:rsid w:val="00E02776"/>
    <w:rsid w:val="00E05E12"/>
    <w:rsid w:val="00E4754B"/>
    <w:rsid w:val="00F23480"/>
    <w:rsid w:val="00F4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2017-06-13T06:18:00Z</cp:lastPrinted>
  <dcterms:created xsi:type="dcterms:W3CDTF">2017-06-13T10:47:00Z</dcterms:created>
  <dcterms:modified xsi:type="dcterms:W3CDTF">2017-06-13T10:47:00Z</dcterms:modified>
</cp:coreProperties>
</file>