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540686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540686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540686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540686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540686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540686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540686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540686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540686" w:rsidRPr="00540686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540686" w:rsidRPr="00540686">
        <w:rPr>
          <w:rFonts w:ascii="Tahoma" w:hAnsi="Tahoma" w:cs="Tahoma"/>
          <w:b/>
          <w:sz w:val="18"/>
          <w:szCs w:val="18"/>
        </w:rPr>
        <w:t>Dostawa 10 zestawów komputerów stacjonarnych dla Wydziału Inżynierii Mechanicznej i Informatyki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540686" w:rsidRPr="00540686">
        <w:rPr>
          <w:rFonts w:ascii="Tahoma" w:hAnsi="Tahoma" w:cs="Tahoma"/>
          <w:b/>
          <w:sz w:val="18"/>
          <w:szCs w:val="18"/>
        </w:rPr>
        <w:t>ZP/DK-10/17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D053A" w:rsidRPr="00036A09" w:rsidTr="00ED053A">
        <w:trPr>
          <w:trHeight w:val="704"/>
        </w:trPr>
        <w:tc>
          <w:tcPr>
            <w:tcW w:w="5000" w:type="pct"/>
            <w:vAlign w:val="center"/>
          </w:tcPr>
          <w:p w:rsidR="00ED053A" w:rsidRPr="00036A09" w:rsidRDefault="00ED053A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ED053A" w:rsidRPr="00036A09" w:rsidTr="00ED053A">
        <w:tc>
          <w:tcPr>
            <w:tcW w:w="5000" w:type="pct"/>
          </w:tcPr>
          <w:p w:rsidR="00ED053A" w:rsidRDefault="00ED053A" w:rsidP="001234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540686">
              <w:rPr>
                <w:rFonts w:ascii="Tahoma" w:hAnsi="Tahoma" w:cs="Tahoma"/>
                <w:sz w:val="18"/>
                <w:szCs w:val="18"/>
              </w:rPr>
              <w:t>Dostawa 10 zestawów komputerów stacjonarnych dla Wydziału Inżynierii Mechanicznej i Informatyki Politechniki Częstochowskiej</w:t>
            </w:r>
          </w:p>
          <w:p w:rsidR="00F51911" w:rsidRPr="00F51911" w:rsidRDefault="00F51911" w:rsidP="00F51911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51911">
              <w:rPr>
                <w:rFonts w:ascii="Tahoma" w:hAnsi="Tahoma" w:cs="Tahoma"/>
                <w:b/>
                <w:sz w:val="18"/>
                <w:szCs w:val="18"/>
              </w:rPr>
              <w:t xml:space="preserve">Oferowany produkt/y </w:t>
            </w:r>
            <w:r w:rsidRPr="00F51911">
              <w:rPr>
                <w:rFonts w:ascii="Tahoma" w:hAnsi="Tahoma" w:cs="Tahoma"/>
                <w:sz w:val="18"/>
                <w:szCs w:val="18"/>
              </w:rPr>
              <w:t xml:space="preserve">(typ, model, marka lub inna informacja pozwalająca na jednoznaczne zidentyfikowanie oferowanego/ych produktu/ów): </w:t>
            </w:r>
            <w:r w:rsidRPr="00F51911">
              <w:rPr>
                <w:rFonts w:ascii="Tahoma" w:hAnsi="Tahoma" w:cs="Tahoma"/>
                <w:b/>
                <w:sz w:val="18"/>
                <w:szCs w:val="18"/>
              </w:rPr>
              <w:t>……………………………………………………………..</w:t>
            </w:r>
          </w:p>
          <w:p w:rsidR="00617E17" w:rsidRPr="00036A09" w:rsidRDefault="00617E17" w:rsidP="001234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D053A" w:rsidRPr="00036A09" w:rsidRDefault="00ED053A" w:rsidP="001234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</w:t>
            </w:r>
            <w:bookmarkStart w:id="0" w:name="_GoBack"/>
            <w:bookmarkEnd w:id="0"/>
            <w:r w:rsidRPr="00036A09">
              <w:rPr>
                <w:rFonts w:ascii="Tahoma" w:hAnsi="Tahoma" w:cs="Tahoma"/>
                <w:sz w:val="18"/>
                <w:szCs w:val="18"/>
              </w:rPr>
              <w:t>wynosi kwotę netto</w:t>
            </w:r>
          </w:p>
          <w:p w:rsidR="00ED053A" w:rsidRPr="00036A09" w:rsidRDefault="00ED053A" w:rsidP="001234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ED053A" w:rsidRPr="00036A09" w:rsidRDefault="00ED053A" w:rsidP="001234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ED053A" w:rsidRPr="00036A09" w:rsidRDefault="00ED053A" w:rsidP="001234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ED053A" w:rsidRPr="00036A09" w:rsidRDefault="00ED053A" w:rsidP="0012349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  <w:r w:rsidR="00ED053A">
        <w:rPr>
          <w:rFonts w:ascii="Tahoma" w:hAnsi="Tahoma" w:cs="Tahoma"/>
          <w:sz w:val="18"/>
          <w:szCs w:val="18"/>
        </w:rPr>
        <w:t>……………………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001" w:rsidRDefault="00DE2001">
      <w:r>
        <w:separator/>
      </w:r>
    </w:p>
  </w:endnote>
  <w:endnote w:type="continuationSeparator" w:id="0">
    <w:p w:rsidR="00DE2001" w:rsidRDefault="00DE2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86" w:rsidRDefault="005406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F51911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86" w:rsidRDefault="005406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001" w:rsidRDefault="00DE2001">
      <w:r>
        <w:separator/>
      </w:r>
    </w:p>
  </w:footnote>
  <w:footnote w:type="continuationSeparator" w:id="0">
    <w:p w:rsidR="00DE2001" w:rsidRDefault="00DE2001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86" w:rsidRDefault="005406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86" w:rsidRDefault="005406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86" w:rsidRDefault="005406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2001"/>
    <w:rsid w:val="00036A09"/>
    <w:rsid w:val="000F18FA"/>
    <w:rsid w:val="00301A06"/>
    <w:rsid w:val="00306360"/>
    <w:rsid w:val="00354AC4"/>
    <w:rsid w:val="004569FD"/>
    <w:rsid w:val="00475250"/>
    <w:rsid w:val="00540686"/>
    <w:rsid w:val="00617E17"/>
    <w:rsid w:val="00637863"/>
    <w:rsid w:val="006703E0"/>
    <w:rsid w:val="00703495"/>
    <w:rsid w:val="00733F44"/>
    <w:rsid w:val="00974624"/>
    <w:rsid w:val="00B21345"/>
    <w:rsid w:val="00C32A65"/>
    <w:rsid w:val="00C33979"/>
    <w:rsid w:val="00C57DDD"/>
    <w:rsid w:val="00C916FC"/>
    <w:rsid w:val="00DE2001"/>
    <w:rsid w:val="00E54E5A"/>
    <w:rsid w:val="00EB3C67"/>
    <w:rsid w:val="00ED053A"/>
    <w:rsid w:val="00F46EEC"/>
    <w:rsid w:val="00F51911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F519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519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8FA4C-751F-4612-B918-3A85C089C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2017-06-13T09:29:00Z</cp:lastPrinted>
  <dcterms:created xsi:type="dcterms:W3CDTF">2017-06-13T09:29:00Z</dcterms:created>
  <dcterms:modified xsi:type="dcterms:W3CDTF">2017-06-13T09:29:00Z</dcterms:modified>
</cp:coreProperties>
</file>