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4E3" w:rsidRPr="00B4245B" w:rsidRDefault="000034E3" w:rsidP="00B4245B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B4245B">
        <w:rPr>
          <w:rFonts w:ascii="Tahoma" w:hAnsi="Tahoma" w:cs="Tahoma"/>
          <w:b/>
          <w:sz w:val="16"/>
          <w:szCs w:val="16"/>
        </w:rPr>
        <w:t>OGŁOSZENIE</w:t>
      </w:r>
    </w:p>
    <w:p w:rsidR="000034E3" w:rsidRPr="00B4245B" w:rsidRDefault="000034E3" w:rsidP="00B4245B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B4245B">
        <w:rPr>
          <w:rFonts w:ascii="Tahoma" w:hAnsi="Tahoma" w:cs="Tahoma"/>
          <w:b/>
          <w:sz w:val="16"/>
          <w:szCs w:val="16"/>
        </w:rPr>
        <w:t xml:space="preserve"> </w:t>
      </w:r>
      <w:r w:rsidR="006D0934" w:rsidRPr="00B4245B">
        <w:rPr>
          <w:rFonts w:ascii="Tahoma" w:hAnsi="Tahoma" w:cs="Tahoma"/>
          <w:b/>
          <w:sz w:val="16"/>
          <w:szCs w:val="16"/>
        </w:rPr>
        <w:t>O WYBORZE NAJKORZYSTNIEJSZEJ OFERTY</w:t>
      </w:r>
    </w:p>
    <w:p w:rsidR="000034E3" w:rsidRPr="00B4245B" w:rsidRDefault="000034E3" w:rsidP="00B4245B">
      <w:pPr>
        <w:rPr>
          <w:rFonts w:ascii="Tahoma" w:hAnsi="Tahoma" w:cs="Tahoma"/>
          <w:color w:val="000000"/>
          <w:sz w:val="16"/>
          <w:szCs w:val="16"/>
        </w:rPr>
      </w:pPr>
    </w:p>
    <w:p w:rsidR="000034E3" w:rsidRPr="00B4245B" w:rsidRDefault="00F76469" w:rsidP="00B4245B">
      <w:pPr>
        <w:rPr>
          <w:rFonts w:ascii="Tahoma" w:hAnsi="Tahoma" w:cs="Tahoma"/>
          <w:b/>
          <w:bCs/>
          <w:color w:val="000000"/>
          <w:sz w:val="16"/>
          <w:szCs w:val="16"/>
        </w:rPr>
      </w:pPr>
      <w:r w:rsidRPr="00B4245B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0034E3" w:rsidRPr="00B4245B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0034E3" w:rsidRPr="00B4245B" w:rsidRDefault="00F76469" w:rsidP="00B4245B">
      <w:pPr>
        <w:rPr>
          <w:rFonts w:ascii="Tahoma" w:hAnsi="Tahoma" w:cs="Tahoma"/>
          <w:color w:val="000000"/>
          <w:sz w:val="16"/>
          <w:szCs w:val="16"/>
        </w:rPr>
      </w:pPr>
      <w:r w:rsidRPr="00B4245B">
        <w:rPr>
          <w:rFonts w:ascii="Tahoma" w:hAnsi="Tahoma" w:cs="Tahoma"/>
          <w:color w:val="000000"/>
          <w:sz w:val="16"/>
          <w:szCs w:val="16"/>
        </w:rPr>
        <w:t>Dąbrowskiego</w:t>
      </w:r>
      <w:r w:rsidR="000034E3" w:rsidRPr="00B4245B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B4245B">
        <w:rPr>
          <w:rFonts w:ascii="Tahoma" w:hAnsi="Tahoma" w:cs="Tahoma"/>
          <w:color w:val="000000"/>
          <w:sz w:val="16"/>
          <w:szCs w:val="16"/>
        </w:rPr>
        <w:t>69</w:t>
      </w:r>
      <w:r w:rsidR="000034E3" w:rsidRPr="00B4245B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0034E3" w:rsidRPr="00B4245B" w:rsidRDefault="00F76469" w:rsidP="00B4245B">
      <w:pPr>
        <w:rPr>
          <w:rFonts w:ascii="Tahoma" w:hAnsi="Tahoma" w:cs="Tahoma"/>
          <w:color w:val="000000"/>
          <w:sz w:val="16"/>
          <w:szCs w:val="16"/>
        </w:rPr>
      </w:pPr>
      <w:r w:rsidRPr="00B4245B">
        <w:rPr>
          <w:rFonts w:ascii="Tahoma" w:hAnsi="Tahoma" w:cs="Tahoma"/>
          <w:color w:val="000000"/>
          <w:sz w:val="16"/>
          <w:szCs w:val="16"/>
        </w:rPr>
        <w:t>42-201</w:t>
      </w:r>
      <w:r w:rsidR="000034E3" w:rsidRPr="00B4245B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B4245B">
        <w:rPr>
          <w:rFonts w:ascii="Tahoma" w:hAnsi="Tahoma" w:cs="Tahoma"/>
          <w:color w:val="000000"/>
          <w:sz w:val="16"/>
          <w:szCs w:val="16"/>
        </w:rPr>
        <w:t>Częstochowa</w:t>
      </w:r>
      <w:r w:rsidR="000034E3" w:rsidRPr="00B4245B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B4245B">
        <w:rPr>
          <w:rFonts w:ascii="Tahoma" w:hAnsi="Tahoma" w:cs="Tahoma"/>
          <w:color w:val="000000"/>
          <w:sz w:val="16"/>
          <w:szCs w:val="16"/>
        </w:rPr>
        <w:t>śląskie</w:t>
      </w:r>
      <w:r w:rsidR="000034E3" w:rsidRPr="00B4245B">
        <w:rPr>
          <w:rFonts w:ascii="Tahoma" w:hAnsi="Tahoma" w:cs="Tahoma"/>
          <w:color w:val="000000"/>
          <w:sz w:val="16"/>
          <w:szCs w:val="16"/>
        </w:rPr>
        <w:t>,</w:t>
      </w:r>
    </w:p>
    <w:p w:rsidR="000034E3" w:rsidRPr="00B4245B" w:rsidRDefault="000034E3" w:rsidP="00B4245B">
      <w:pPr>
        <w:rPr>
          <w:rFonts w:ascii="Tahoma" w:hAnsi="Tahoma" w:cs="Tahoma"/>
          <w:color w:val="000000"/>
          <w:sz w:val="16"/>
          <w:szCs w:val="16"/>
          <w:lang w:val="en-US"/>
        </w:rPr>
      </w:pPr>
      <w:r w:rsidRPr="00B4245B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F76469" w:rsidRPr="00B4245B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B4245B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F76469" w:rsidRPr="00B4245B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B4245B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0034E3" w:rsidRPr="00B4245B" w:rsidRDefault="000034E3" w:rsidP="00B4245B">
      <w:pPr>
        <w:rPr>
          <w:rFonts w:ascii="Tahoma" w:hAnsi="Tahoma" w:cs="Tahoma"/>
          <w:color w:val="000000"/>
          <w:sz w:val="16"/>
          <w:szCs w:val="16"/>
          <w:lang w:val="en-US"/>
        </w:rPr>
      </w:pPr>
    </w:p>
    <w:p w:rsidR="000034E3" w:rsidRPr="00B4245B" w:rsidRDefault="000034E3" w:rsidP="00B4245B">
      <w:pPr>
        <w:rPr>
          <w:rFonts w:ascii="Tahoma" w:hAnsi="Tahoma" w:cs="Tahoma"/>
          <w:color w:val="000000"/>
          <w:sz w:val="16"/>
          <w:szCs w:val="16"/>
        </w:rPr>
      </w:pPr>
      <w:r w:rsidRPr="00B4245B">
        <w:rPr>
          <w:rFonts w:ascii="Tahoma" w:hAnsi="Tahoma" w:cs="Tahoma"/>
          <w:color w:val="000000"/>
          <w:sz w:val="16"/>
          <w:szCs w:val="16"/>
        </w:rPr>
        <w:t xml:space="preserve">niniejszym informuje o wyniku postępowania na </w:t>
      </w:r>
      <w:r w:rsidR="00F76469" w:rsidRPr="00B4245B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jednostek organizacyjnych Politechniki Częstochowskiej</w:t>
      </w:r>
      <w:r w:rsidR="00B4245B">
        <w:rPr>
          <w:rFonts w:ascii="Tahoma" w:hAnsi="Tahoma" w:cs="Tahoma"/>
          <w:b/>
          <w:color w:val="000000"/>
          <w:sz w:val="16"/>
          <w:szCs w:val="16"/>
        </w:rPr>
        <w:t xml:space="preserve"> (ZP/DK-02/17)</w:t>
      </w:r>
      <w:bookmarkStart w:id="0" w:name="_GoBack"/>
      <w:bookmarkEnd w:id="0"/>
      <w:r w:rsidRPr="00B4245B">
        <w:rPr>
          <w:rFonts w:ascii="Tahoma" w:hAnsi="Tahoma" w:cs="Tahoma"/>
          <w:color w:val="000000"/>
          <w:sz w:val="16"/>
          <w:szCs w:val="16"/>
        </w:rPr>
        <w:t>.</w:t>
      </w:r>
    </w:p>
    <w:p w:rsidR="000034E3" w:rsidRPr="00B4245B" w:rsidRDefault="000034E3" w:rsidP="00B4245B">
      <w:pPr>
        <w:rPr>
          <w:rFonts w:ascii="Tahoma" w:hAnsi="Tahoma" w:cs="Tahoma"/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F76469" w:rsidRPr="00B4245B" w:rsidTr="00B4245B">
        <w:tblPrEx>
          <w:tblCellMar>
            <w:top w:w="0" w:type="dxa"/>
            <w:bottom w:w="0" w:type="dxa"/>
          </w:tblCellMar>
        </w:tblPrEx>
        <w:trPr>
          <w:cantSplit/>
          <w:trHeight w:val="1263"/>
        </w:trPr>
        <w:tc>
          <w:tcPr>
            <w:tcW w:w="9526" w:type="dxa"/>
          </w:tcPr>
          <w:p w:rsidR="00F76469" w:rsidRPr="00B4245B" w:rsidRDefault="00F76469" w:rsidP="00B4245B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F76469" w:rsidRPr="00B4245B" w:rsidRDefault="00F76469" w:rsidP="00B4245B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F76469" w:rsidRPr="00B4245B" w:rsidRDefault="00F76469" w:rsidP="00B4245B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F76469" w:rsidRPr="00B4245B" w:rsidRDefault="00F76469" w:rsidP="00B4245B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F76469" w:rsidRPr="00B4245B" w:rsidRDefault="00F76469" w:rsidP="00B4245B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F76469" w:rsidRPr="00B4245B" w:rsidRDefault="00F76469" w:rsidP="00B4245B">
            <w:pPr>
              <w:ind w:firstLine="28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>3 896.64 zł</w:t>
            </w:r>
          </w:p>
        </w:tc>
      </w:tr>
      <w:tr w:rsidR="00F76469" w:rsidRPr="00B4245B" w:rsidTr="00B4245B">
        <w:tblPrEx>
          <w:tblCellMar>
            <w:top w:w="0" w:type="dxa"/>
            <w:bottom w:w="0" w:type="dxa"/>
          </w:tblCellMar>
        </w:tblPrEx>
        <w:trPr>
          <w:cantSplit/>
          <w:trHeight w:val="1266"/>
        </w:trPr>
        <w:tc>
          <w:tcPr>
            <w:tcW w:w="9526" w:type="dxa"/>
          </w:tcPr>
          <w:p w:rsidR="00F76469" w:rsidRPr="00B4245B" w:rsidRDefault="00F76469" w:rsidP="00B4245B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F76469" w:rsidRPr="00B4245B" w:rsidRDefault="00F76469" w:rsidP="00B4245B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F76469" w:rsidRPr="00B4245B" w:rsidRDefault="00F76469" w:rsidP="00B4245B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F76469" w:rsidRPr="00B4245B" w:rsidRDefault="00F76469" w:rsidP="00B4245B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F76469" w:rsidRPr="00B4245B" w:rsidRDefault="00F76469" w:rsidP="00B4245B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F76469" w:rsidRPr="00B4245B" w:rsidRDefault="00F76469" w:rsidP="00B4245B">
            <w:pPr>
              <w:ind w:firstLine="28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>3 591.60 zł</w:t>
            </w:r>
          </w:p>
        </w:tc>
      </w:tr>
      <w:tr w:rsidR="00F76469" w:rsidRPr="00B4245B" w:rsidTr="00B4245B">
        <w:tblPrEx>
          <w:tblCellMar>
            <w:top w:w="0" w:type="dxa"/>
            <w:bottom w:w="0" w:type="dxa"/>
          </w:tblCellMar>
        </w:tblPrEx>
        <w:trPr>
          <w:cantSplit/>
          <w:trHeight w:val="1270"/>
        </w:trPr>
        <w:tc>
          <w:tcPr>
            <w:tcW w:w="9526" w:type="dxa"/>
          </w:tcPr>
          <w:p w:rsidR="00F76469" w:rsidRPr="00B4245B" w:rsidRDefault="00F76469" w:rsidP="00B4245B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F76469" w:rsidRPr="00B4245B" w:rsidRDefault="00F76469" w:rsidP="00B4245B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F76469" w:rsidRPr="00B4245B" w:rsidRDefault="00F76469" w:rsidP="00B4245B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F76469" w:rsidRPr="00B4245B" w:rsidRDefault="00F76469" w:rsidP="00B4245B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F76469" w:rsidRPr="00B4245B" w:rsidRDefault="00F76469" w:rsidP="00B4245B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F76469" w:rsidRPr="00B4245B" w:rsidRDefault="00F76469" w:rsidP="00B4245B">
            <w:pPr>
              <w:ind w:firstLine="28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>2 398.50 zł</w:t>
            </w:r>
          </w:p>
        </w:tc>
      </w:tr>
      <w:tr w:rsidR="00F76469" w:rsidRPr="00B4245B" w:rsidTr="00B4245B">
        <w:tblPrEx>
          <w:tblCellMar>
            <w:top w:w="0" w:type="dxa"/>
            <w:bottom w:w="0" w:type="dxa"/>
          </w:tblCellMar>
        </w:tblPrEx>
        <w:trPr>
          <w:cantSplit/>
          <w:trHeight w:val="1132"/>
        </w:trPr>
        <w:tc>
          <w:tcPr>
            <w:tcW w:w="9526" w:type="dxa"/>
          </w:tcPr>
          <w:p w:rsidR="00F76469" w:rsidRPr="00B4245B" w:rsidRDefault="00F76469" w:rsidP="00B4245B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F76469" w:rsidRPr="00B4245B" w:rsidRDefault="00F76469" w:rsidP="00B4245B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F76469" w:rsidRPr="00B4245B" w:rsidRDefault="00F76469" w:rsidP="00B4245B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F76469" w:rsidRPr="00B4245B" w:rsidRDefault="00F76469" w:rsidP="00B4245B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F76469" w:rsidRPr="00B4245B" w:rsidRDefault="00F76469" w:rsidP="00B4245B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F76469" w:rsidRPr="00B4245B" w:rsidRDefault="00F76469" w:rsidP="00B4245B">
            <w:pPr>
              <w:ind w:firstLine="28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>409.59 zł</w:t>
            </w:r>
          </w:p>
        </w:tc>
      </w:tr>
      <w:tr w:rsidR="00F76469" w:rsidRPr="00B4245B" w:rsidTr="00B4245B">
        <w:tblPrEx>
          <w:tblCellMar>
            <w:top w:w="0" w:type="dxa"/>
            <w:bottom w:w="0" w:type="dxa"/>
          </w:tblCellMar>
        </w:tblPrEx>
        <w:trPr>
          <w:cantSplit/>
          <w:trHeight w:val="1235"/>
        </w:trPr>
        <w:tc>
          <w:tcPr>
            <w:tcW w:w="9526" w:type="dxa"/>
          </w:tcPr>
          <w:p w:rsidR="00F76469" w:rsidRPr="00B4245B" w:rsidRDefault="00F76469" w:rsidP="00B4245B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F76469" w:rsidRPr="00B4245B" w:rsidRDefault="00F76469" w:rsidP="00B4245B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F76469" w:rsidRPr="00B4245B" w:rsidRDefault="00F76469" w:rsidP="00B4245B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F76469" w:rsidRPr="00B4245B" w:rsidRDefault="00F76469" w:rsidP="00B4245B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F76469" w:rsidRPr="00B4245B" w:rsidRDefault="00F76469" w:rsidP="00B4245B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F76469" w:rsidRPr="00B4245B" w:rsidRDefault="00F76469" w:rsidP="00B4245B">
            <w:pPr>
              <w:ind w:firstLine="28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>362.85 zł</w:t>
            </w:r>
          </w:p>
        </w:tc>
      </w:tr>
      <w:tr w:rsidR="00F76469" w:rsidRPr="00B4245B" w:rsidTr="00B4245B">
        <w:tblPrEx>
          <w:tblCellMar>
            <w:top w:w="0" w:type="dxa"/>
            <w:bottom w:w="0" w:type="dxa"/>
          </w:tblCellMar>
        </w:tblPrEx>
        <w:trPr>
          <w:cantSplit/>
          <w:trHeight w:val="1125"/>
        </w:trPr>
        <w:tc>
          <w:tcPr>
            <w:tcW w:w="9526" w:type="dxa"/>
          </w:tcPr>
          <w:p w:rsidR="00F76469" w:rsidRPr="00B4245B" w:rsidRDefault="00F76469" w:rsidP="00B4245B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6</w:t>
            </w:r>
          </w:p>
          <w:p w:rsidR="00F76469" w:rsidRPr="00B4245B" w:rsidRDefault="00F76469" w:rsidP="00B4245B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F76469" w:rsidRPr="00B4245B" w:rsidRDefault="00F76469" w:rsidP="00B4245B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ONEX Group Jakub Hryciuk</w:t>
            </w:r>
          </w:p>
          <w:p w:rsidR="00F76469" w:rsidRPr="00B4245B" w:rsidRDefault="00F76469" w:rsidP="00B4245B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F76469" w:rsidRPr="00B4245B" w:rsidRDefault="00F76469" w:rsidP="00B4245B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NMP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>34</w:t>
            </w:r>
          </w:p>
          <w:p w:rsidR="00F76469" w:rsidRPr="00B4245B" w:rsidRDefault="00F76469" w:rsidP="00B4245B">
            <w:pPr>
              <w:ind w:firstLine="28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>263.69 zł</w:t>
            </w:r>
          </w:p>
        </w:tc>
      </w:tr>
      <w:tr w:rsidR="00F76469" w:rsidRPr="00B4245B" w:rsidTr="00B4245B">
        <w:tblPrEx>
          <w:tblCellMar>
            <w:top w:w="0" w:type="dxa"/>
            <w:bottom w:w="0" w:type="dxa"/>
          </w:tblCellMar>
        </w:tblPrEx>
        <w:trPr>
          <w:cantSplit/>
          <w:trHeight w:val="1227"/>
        </w:trPr>
        <w:tc>
          <w:tcPr>
            <w:tcW w:w="9526" w:type="dxa"/>
          </w:tcPr>
          <w:p w:rsidR="00F76469" w:rsidRPr="00B4245B" w:rsidRDefault="00F76469" w:rsidP="00B4245B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7</w:t>
            </w:r>
          </w:p>
          <w:p w:rsidR="00F76469" w:rsidRPr="00B4245B" w:rsidRDefault="00F76469" w:rsidP="00B4245B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F76469" w:rsidRPr="00B4245B" w:rsidRDefault="00F76469" w:rsidP="00B4245B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F76469" w:rsidRPr="00B4245B" w:rsidRDefault="00F76469" w:rsidP="00B4245B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F76469" w:rsidRPr="00B4245B" w:rsidRDefault="00F76469" w:rsidP="00B4245B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F76469" w:rsidRPr="00B4245B" w:rsidRDefault="00F76469" w:rsidP="00B4245B">
            <w:pPr>
              <w:ind w:firstLine="28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>356.70 zł</w:t>
            </w:r>
          </w:p>
        </w:tc>
      </w:tr>
      <w:tr w:rsidR="00F76469" w:rsidRPr="00B4245B" w:rsidTr="00B4245B">
        <w:tblPrEx>
          <w:tblCellMar>
            <w:top w:w="0" w:type="dxa"/>
            <w:bottom w:w="0" w:type="dxa"/>
          </w:tblCellMar>
        </w:tblPrEx>
        <w:trPr>
          <w:cantSplit/>
          <w:trHeight w:val="1258"/>
        </w:trPr>
        <w:tc>
          <w:tcPr>
            <w:tcW w:w="9526" w:type="dxa"/>
          </w:tcPr>
          <w:p w:rsidR="00F76469" w:rsidRPr="00B4245B" w:rsidRDefault="00F76469" w:rsidP="00B4245B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8</w:t>
            </w:r>
          </w:p>
          <w:p w:rsidR="00F76469" w:rsidRPr="00B4245B" w:rsidRDefault="00F76469" w:rsidP="00B4245B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F76469" w:rsidRPr="00B4245B" w:rsidRDefault="00F76469" w:rsidP="00B4245B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F76469" w:rsidRPr="00B4245B" w:rsidRDefault="00F76469" w:rsidP="00B4245B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F76469" w:rsidRPr="00B4245B" w:rsidRDefault="00F76469" w:rsidP="00B4245B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F76469" w:rsidRPr="00B4245B" w:rsidRDefault="00F76469" w:rsidP="00B4245B">
            <w:pPr>
              <w:ind w:firstLine="28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>1 660.50 zł</w:t>
            </w:r>
          </w:p>
        </w:tc>
      </w:tr>
      <w:tr w:rsidR="00F76469" w:rsidRPr="00B4245B" w:rsidTr="00B4245B">
        <w:tblPrEx>
          <w:tblCellMar>
            <w:top w:w="0" w:type="dxa"/>
            <w:bottom w:w="0" w:type="dxa"/>
          </w:tblCellMar>
        </w:tblPrEx>
        <w:trPr>
          <w:cantSplit/>
          <w:trHeight w:val="1133"/>
        </w:trPr>
        <w:tc>
          <w:tcPr>
            <w:tcW w:w="9526" w:type="dxa"/>
          </w:tcPr>
          <w:p w:rsidR="00F76469" w:rsidRPr="00B4245B" w:rsidRDefault="00F76469" w:rsidP="00B4245B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9</w:t>
            </w:r>
          </w:p>
          <w:p w:rsidR="00F76469" w:rsidRPr="00B4245B" w:rsidRDefault="00F76469" w:rsidP="00B4245B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F76469" w:rsidRPr="00B4245B" w:rsidRDefault="00F76469" w:rsidP="00B4245B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F76469" w:rsidRPr="00B4245B" w:rsidRDefault="00F76469" w:rsidP="00B4245B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F76469" w:rsidRPr="00B4245B" w:rsidRDefault="00F76469" w:rsidP="00B4245B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F76469" w:rsidRPr="00B4245B" w:rsidRDefault="00F76469" w:rsidP="00B4245B">
            <w:pPr>
              <w:ind w:firstLine="28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>1 328.40 zł</w:t>
            </w:r>
          </w:p>
        </w:tc>
      </w:tr>
      <w:tr w:rsidR="00F76469" w:rsidRPr="00B4245B" w:rsidTr="00B4245B">
        <w:tblPrEx>
          <w:tblCellMar>
            <w:top w:w="0" w:type="dxa"/>
            <w:bottom w:w="0" w:type="dxa"/>
          </w:tblCellMar>
        </w:tblPrEx>
        <w:trPr>
          <w:cantSplit/>
          <w:trHeight w:val="1134"/>
        </w:trPr>
        <w:tc>
          <w:tcPr>
            <w:tcW w:w="9526" w:type="dxa"/>
          </w:tcPr>
          <w:p w:rsidR="00F76469" w:rsidRPr="00B4245B" w:rsidRDefault="00F76469" w:rsidP="00B4245B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10</w:t>
            </w:r>
          </w:p>
          <w:p w:rsidR="00F76469" w:rsidRPr="00B4245B" w:rsidRDefault="00F76469" w:rsidP="00B4245B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F76469" w:rsidRPr="00B4245B" w:rsidRDefault="00F76469" w:rsidP="00B4245B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F76469" w:rsidRPr="00B4245B" w:rsidRDefault="00F76469" w:rsidP="00B4245B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F76469" w:rsidRPr="00B4245B" w:rsidRDefault="00F76469" w:rsidP="00B4245B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F76469" w:rsidRPr="00B4245B" w:rsidRDefault="00F76469" w:rsidP="00B4245B">
            <w:pPr>
              <w:ind w:firstLine="28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>227.55 zł</w:t>
            </w:r>
          </w:p>
        </w:tc>
      </w:tr>
      <w:tr w:rsidR="00F76469" w:rsidRPr="00B4245B" w:rsidTr="00B4245B">
        <w:tblPrEx>
          <w:tblCellMar>
            <w:top w:w="0" w:type="dxa"/>
            <w:bottom w:w="0" w:type="dxa"/>
          </w:tblCellMar>
        </w:tblPrEx>
        <w:trPr>
          <w:cantSplit/>
          <w:trHeight w:val="1093"/>
        </w:trPr>
        <w:tc>
          <w:tcPr>
            <w:tcW w:w="9526" w:type="dxa"/>
          </w:tcPr>
          <w:p w:rsidR="00F76469" w:rsidRPr="00B4245B" w:rsidRDefault="00F76469" w:rsidP="00B4245B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11</w:t>
            </w:r>
          </w:p>
          <w:p w:rsidR="00F76469" w:rsidRPr="00B4245B" w:rsidRDefault="00F76469" w:rsidP="00B4245B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F76469" w:rsidRPr="00B4245B" w:rsidRDefault="00F76469" w:rsidP="00B4245B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F76469" w:rsidRPr="00B4245B" w:rsidRDefault="00F76469" w:rsidP="00B4245B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F76469" w:rsidRPr="00B4245B" w:rsidRDefault="00F76469" w:rsidP="00B4245B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F76469" w:rsidRPr="00B4245B" w:rsidRDefault="00F76469" w:rsidP="00B4245B">
            <w:pPr>
              <w:ind w:firstLine="28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b/>
                <w:sz w:val="16"/>
                <w:szCs w:val="16"/>
              </w:rPr>
              <w:t>227.55 zł</w:t>
            </w:r>
          </w:p>
        </w:tc>
      </w:tr>
    </w:tbl>
    <w:p w:rsidR="000034E3" w:rsidRPr="00B4245B" w:rsidRDefault="000034E3" w:rsidP="00B4245B">
      <w:pPr>
        <w:rPr>
          <w:rFonts w:ascii="Tahoma" w:hAnsi="Tahoma" w:cs="Tahoma"/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F76469" w:rsidRPr="00B4245B" w:rsidTr="000C5E48">
        <w:tc>
          <w:tcPr>
            <w:tcW w:w="9212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ONEX Group Jakub Hryciuk</w:t>
            </w:r>
          </w:p>
          <w:p w:rsidR="00F76469" w:rsidRPr="00B4245B" w:rsidRDefault="00F76469" w:rsidP="00B4245B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F76469" w:rsidRPr="00B4245B" w:rsidRDefault="00B4245B" w:rsidP="00B4245B">
            <w:pPr>
              <w:rPr>
                <w:rFonts w:ascii="Tahoma" w:hAnsi="Tahoma" w:cs="Tahoma"/>
                <w:color w:val="000000"/>
                <w:sz w:val="16"/>
                <w:szCs w:val="16"/>
                <w:highlight w:val="darkGray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  <w:tr w:rsidR="00F76469" w:rsidRPr="00B4245B" w:rsidTr="000C5E48">
        <w:tc>
          <w:tcPr>
            <w:tcW w:w="9212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F76469" w:rsidRPr="00B4245B" w:rsidRDefault="00F76469" w:rsidP="00B4245B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F76469" w:rsidRPr="00B4245B" w:rsidRDefault="00B4245B" w:rsidP="00B4245B">
            <w:pPr>
              <w:rPr>
                <w:rFonts w:ascii="Tahoma" w:hAnsi="Tahoma" w:cs="Tahoma"/>
                <w:color w:val="000000"/>
                <w:sz w:val="16"/>
                <w:szCs w:val="16"/>
                <w:highlight w:val="darkGray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  <w:tr w:rsidR="00F76469" w:rsidRPr="00B4245B" w:rsidTr="000C5E48">
        <w:tc>
          <w:tcPr>
            <w:tcW w:w="9212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F76469" w:rsidRPr="00B4245B" w:rsidRDefault="00F76469" w:rsidP="00B4245B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F76469" w:rsidRPr="00B4245B" w:rsidRDefault="00B4245B" w:rsidP="00B4245B">
            <w:pPr>
              <w:rPr>
                <w:rFonts w:ascii="Tahoma" w:hAnsi="Tahoma" w:cs="Tahoma"/>
                <w:color w:val="000000"/>
                <w:sz w:val="16"/>
                <w:szCs w:val="16"/>
                <w:highlight w:val="darkGray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  <w:tr w:rsidR="00F76469" w:rsidRPr="00B4245B" w:rsidTr="000C5E48">
        <w:tc>
          <w:tcPr>
            <w:tcW w:w="9212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F76469" w:rsidRPr="00B4245B" w:rsidRDefault="00F76469" w:rsidP="00B4245B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F76469" w:rsidRPr="00B4245B" w:rsidRDefault="00B4245B" w:rsidP="00B4245B">
            <w:pPr>
              <w:rPr>
                <w:rFonts w:ascii="Tahoma" w:hAnsi="Tahoma" w:cs="Tahoma"/>
                <w:color w:val="000000"/>
                <w:sz w:val="16"/>
                <w:szCs w:val="16"/>
                <w:highlight w:val="darkGray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  <w:tr w:rsidR="00F76469" w:rsidRPr="00B4245B" w:rsidTr="000C5E48">
        <w:tc>
          <w:tcPr>
            <w:tcW w:w="9212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F76469" w:rsidRPr="00B4245B" w:rsidRDefault="00F76469" w:rsidP="00B4245B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F76469" w:rsidRPr="00B4245B" w:rsidRDefault="00B4245B" w:rsidP="00B4245B">
            <w:pPr>
              <w:rPr>
                <w:rFonts w:ascii="Tahoma" w:hAnsi="Tahoma" w:cs="Tahoma"/>
                <w:color w:val="000000"/>
                <w:sz w:val="16"/>
                <w:szCs w:val="16"/>
                <w:highlight w:val="darkGray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  <w:tr w:rsidR="00F76469" w:rsidRPr="00B4245B" w:rsidTr="000C5E48">
        <w:tc>
          <w:tcPr>
            <w:tcW w:w="9212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F76469" w:rsidRPr="00B4245B" w:rsidRDefault="00F76469" w:rsidP="00B4245B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F76469" w:rsidRPr="00B4245B" w:rsidRDefault="00B4245B" w:rsidP="00B4245B">
            <w:pPr>
              <w:rPr>
                <w:rFonts w:ascii="Tahoma" w:hAnsi="Tahoma" w:cs="Tahoma"/>
                <w:color w:val="000000"/>
                <w:sz w:val="16"/>
                <w:szCs w:val="16"/>
                <w:highlight w:val="darkGray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  <w:tr w:rsidR="00F76469" w:rsidRPr="00B4245B" w:rsidTr="000C5E48">
        <w:tc>
          <w:tcPr>
            <w:tcW w:w="9212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F76469" w:rsidRPr="00B4245B" w:rsidRDefault="00F76469" w:rsidP="00B4245B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F76469" w:rsidRPr="00B4245B" w:rsidRDefault="00B4245B" w:rsidP="00B4245B">
            <w:pPr>
              <w:rPr>
                <w:rFonts w:ascii="Tahoma" w:hAnsi="Tahoma" w:cs="Tahoma"/>
                <w:color w:val="000000"/>
                <w:sz w:val="16"/>
                <w:szCs w:val="16"/>
                <w:highlight w:val="darkGray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  <w:tr w:rsidR="00F76469" w:rsidRPr="00B4245B" w:rsidTr="000C5E48">
        <w:tc>
          <w:tcPr>
            <w:tcW w:w="9212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F76469" w:rsidRPr="00B4245B" w:rsidRDefault="00F76469" w:rsidP="00B4245B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F76469" w:rsidRPr="00B4245B" w:rsidRDefault="00B4245B" w:rsidP="00B4245B">
            <w:pPr>
              <w:rPr>
                <w:rFonts w:ascii="Tahoma" w:hAnsi="Tahoma" w:cs="Tahoma"/>
                <w:color w:val="000000"/>
                <w:sz w:val="16"/>
                <w:szCs w:val="16"/>
                <w:highlight w:val="darkGray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  <w:tr w:rsidR="00F76469" w:rsidRPr="00B4245B" w:rsidTr="000C5E48">
        <w:tc>
          <w:tcPr>
            <w:tcW w:w="9212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F76469" w:rsidRPr="00B4245B" w:rsidRDefault="00F76469" w:rsidP="00B4245B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F76469" w:rsidRPr="00B4245B" w:rsidRDefault="00B4245B" w:rsidP="00B4245B">
            <w:pPr>
              <w:rPr>
                <w:rFonts w:ascii="Tahoma" w:hAnsi="Tahoma" w:cs="Tahoma"/>
                <w:color w:val="000000"/>
                <w:sz w:val="16"/>
                <w:szCs w:val="16"/>
                <w:highlight w:val="darkGray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  <w:tr w:rsidR="00F76469" w:rsidRPr="00B4245B" w:rsidTr="000C5E48">
        <w:tc>
          <w:tcPr>
            <w:tcW w:w="9212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F76469" w:rsidRPr="00B4245B" w:rsidRDefault="00F76469" w:rsidP="00B4245B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F76469" w:rsidRPr="00B4245B" w:rsidRDefault="00B4245B" w:rsidP="00B4245B">
            <w:pPr>
              <w:rPr>
                <w:rFonts w:ascii="Tahoma" w:hAnsi="Tahoma" w:cs="Tahoma"/>
                <w:color w:val="000000"/>
                <w:sz w:val="16"/>
                <w:szCs w:val="16"/>
                <w:highlight w:val="darkGray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  <w:tr w:rsidR="00F76469" w:rsidRPr="00B4245B" w:rsidTr="000C5E48">
        <w:tc>
          <w:tcPr>
            <w:tcW w:w="9212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F76469" w:rsidRPr="00B4245B" w:rsidRDefault="00F76469" w:rsidP="00B4245B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F76469" w:rsidRPr="00B4245B" w:rsidRDefault="00B4245B" w:rsidP="00B4245B">
            <w:pPr>
              <w:rPr>
                <w:rFonts w:ascii="Tahoma" w:hAnsi="Tahoma" w:cs="Tahoma"/>
                <w:color w:val="000000"/>
                <w:sz w:val="16"/>
                <w:szCs w:val="16"/>
                <w:highlight w:val="darkGray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0034E3" w:rsidRPr="00B4245B" w:rsidRDefault="000034E3" w:rsidP="00B4245B">
      <w:pPr>
        <w:rPr>
          <w:rFonts w:ascii="Tahoma" w:hAnsi="Tahoma" w:cs="Tahoma"/>
          <w:color w:val="000000"/>
          <w:sz w:val="16"/>
          <w:szCs w:val="16"/>
        </w:rPr>
      </w:pPr>
    </w:p>
    <w:p w:rsidR="00AF25E0" w:rsidRPr="00B4245B" w:rsidRDefault="00AF25E0" w:rsidP="00B4245B">
      <w:pPr>
        <w:jc w:val="both"/>
        <w:rPr>
          <w:rFonts w:ascii="Tahoma" w:hAnsi="Tahoma" w:cs="Tahoma"/>
          <w:color w:val="000000"/>
          <w:sz w:val="16"/>
          <w:szCs w:val="16"/>
        </w:rPr>
      </w:pPr>
      <w:r w:rsidRPr="00B4245B">
        <w:rPr>
          <w:rFonts w:ascii="Tahoma" w:hAnsi="Tahoma" w:cs="Tahoma"/>
          <w:color w:val="000000"/>
          <w:sz w:val="16"/>
          <w:szCs w:val="16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B4245B" w:rsidTr="008463A1">
        <w:tc>
          <w:tcPr>
            <w:tcW w:w="2277" w:type="dxa"/>
            <w:shd w:val="clear" w:color="auto" w:fill="F3F3F3"/>
          </w:tcPr>
          <w:p w:rsidR="00440209" w:rsidRPr="00B4245B" w:rsidRDefault="00440209" w:rsidP="00B4245B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B4245B" w:rsidRDefault="00440209" w:rsidP="00B4245B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B4245B" w:rsidRDefault="00440209" w:rsidP="00B4245B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B4245B" w:rsidRDefault="00440209" w:rsidP="00B4245B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F76469" w:rsidRPr="00B4245B" w:rsidTr="000C5E48">
        <w:tc>
          <w:tcPr>
            <w:tcW w:w="2277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lastRenderedPageBreak/>
              <w:t>1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4245B">
              <w:rPr>
                <w:rFonts w:ascii="Tahoma" w:hAnsi="Tahoma" w:cs="Tahoma"/>
                <w:sz w:val="16"/>
                <w:szCs w:val="16"/>
              </w:rPr>
              <w:t>Laptop 15,6" dla Wydziału Budownictwa</w:t>
            </w:r>
          </w:p>
        </w:tc>
        <w:tc>
          <w:tcPr>
            <w:tcW w:w="2651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42-200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F76469" w:rsidRPr="00B4245B" w:rsidTr="000C5E48">
        <w:tc>
          <w:tcPr>
            <w:tcW w:w="2277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1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4245B">
              <w:rPr>
                <w:rFonts w:ascii="Tahoma" w:hAnsi="Tahoma" w:cs="Tahoma"/>
                <w:sz w:val="16"/>
                <w:szCs w:val="16"/>
              </w:rPr>
              <w:t>Laptop 15,6" dla Wydziału Budownictwa</w:t>
            </w:r>
          </w:p>
        </w:tc>
        <w:tc>
          <w:tcPr>
            <w:tcW w:w="2651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Okólna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42-218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1 - Cena - 95.42</w:t>
            </w:r>
          </w:p>
        </w:tc>
        <w:tc>
          <w:tcPr>
            <w:tcW w:w="17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 xml:space="preserve">  95,42</w:t>
            </w:r>
          </w:p>
        </w:tc>
      </w:tr>
      <w:tr w:rsidR="00F76469" w:rsidRPr="00B4245B" w:rsidTr="000C5E48">
        <w:tc>
          <w:tcPr>
            <w:tcW w:w="2277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2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4245B">
              <w:rPr>
                <w:rFonts w:ascii="Tahoma" w:hAnsi="Tahoma" w:cs="Tahoma"/>
                <w:sz w:val="16"/>
                <w:szCs w:val="16"/>
              </w:rPr>
              <w:t>Komputer przenośny (laptop) dla Wydziału Elektrycznego</w:t>
            </w:r>
          </w:p>
        </w:tc>
        <w:tc>
          <w:tcPr>
            <w:tcW w:w="2651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42-200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F76469" w:rsidRPr="00B4245B" w:rsidTr="000C5E48">
        <w:tc>
          <w:tcPr>
            <w:tcW w:w="2277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2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4245B">
              <w:rPr>
                <w:rFonts w:ascii="Tahoma" w:hAnsi="Tahoma" w:cs="Tahoma"/>
                <w:sz w:val="16"/>
                <w:szCs w:val="16"/>
              </w:rPr>
              <w:t>Komputer przenośny (laptop) dla Wydziału Elektrycznego</w:t>
            </w:r>
          </w:p>
        </w:tc>
        <w:tc>
          <w:tcPr>
            <w:tcW w:w="2651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Okólna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42-218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1 - Cena - 98.32</w:t>
            </w:r>
          </w:p>
        </w:tc>
        <w:tc>
          <w:tcPr>
            <w:tcW w:w="17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 xml:space="preserve">  98,32</w:t>
            </w:r>
          </w:p>
        </w:tc>
      </w:tr>
      <w:tr w:rsidR="00F76469" w:rsidRPr="00B4245B" w:rsidTr="000C5E48">
        <w:tc>
          <w:tcPr>
            <w:tcW w:w="2277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3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4245B">
              <w:rPr>
                <w:rFonts w:ascii="Tahoma" w:hAnsi="Tahoma" w:cs="Tahoma"/>
                <w:sz w:val="16"/>
                <w:szCs w:val="16"/>
              </w:rPr>
              <w:t>Laptop 15,6" dla Wydziału Budownictwa</w:t>
            </w:r>
          </w:p>
        </w:tc>
        <w:tc>
          <w:tcPr>
            <w:tcW w:w="2651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42-200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F76469" w:rsidRPr="00B4245B" w:rsidTr="000C5E48">
        <w:tc>
          <w:tcPr>
            <w:tcW w:w="2277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3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4245B">
              <w:rPr>
                <w:rFonts w:ascii="Tahoma" w:hAnsi="Tahoma" w:cs="Tahoma"/>
                <w:sz w:val="16"/>
                <w:szCs w:val="16"/>
              </w:rPr>
              <w:t>Laptop 15,6" dla Wydziału Budownictwa</w:t>
            </w:r>
          </w:p>
        </w:tc>
        <w:tc>
          <w:tcPr>
            <w:tcW w:w="2651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Okólna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42-218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1 - Cena - 69.15</w:t>
            </w:r>
          </w:p>
        </w:tc>
        <w:tc>
          <w:tcPr>
            <w:tcW w:w="17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 xml:space="preserve">  69,15</w:t>
            </w:r>
          </w:p>
        </w:tc>
      </w:tr>
      <w:tr w:rsidR="00F76469" w:rsidRPr="00B4245B" w:rsidTr="000C5E48">
        <w:tc>
          <w:tcPr>
            <w:tcW w:w="2277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4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4245B">
              <w:rPr>
                <w:rFonts w:ascii="Tahoma" w:hAnsi="Tahoma" w:cs="Tahoma"/>
                <w:sz w:val="16"/>
                <w:szCs w:val="16"/>
              </w:rPr>
              <w:t>Monitor ekranowy dla Instytutu Maszyn Cieplnych</w:t>
            </w:r>
          </w:p>
        </w:tc>
        <w:tc>
          <w:tcPr>
            <w:tcW w:w="2651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42-200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F76469" w:rsidRPr="00B4245B" w:rsidTr="000C5E48">
        <w:tc>
          <w:tcPr>
            <w:tcW w:w="2277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4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4245B">
              <w:rPr>
                <w:rFonts w:ascii="Tahoma" w:hAnsi="Tahoma" w:cs="Tahoma"/>
                <w:sz w:val="16"/>
                <w:szCs w:val="16"/>
              </w:rPr>
              <w:t>Monitor ekranowy dla Instytutu Maszyn Cieplnych</w:t>
            </w:r>
          </w:p>
        </w:tc>
        <w:tc>
          <w:tcPr>
            <w:tcW w:w="2651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Okólna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42-218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1 - Cena - 85.38</w:t>
            </w:r>
          </w:p>
        </w:tc>
        <w:tc>
          <w:tcPr>
            <w:tcW w:w="17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 xml:space="preserve">  85,38</w:t>
            </w:r>
          </w:p>
        </w:tc>
      </w:tr>
      <w:tr w:rsidR="00F76469" w:rsidRPr="00B4245B" w:rsidTr="000C5E48">
        <w:tc>
          <w:tcPr>
            <w:tcW w:w="2277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5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4245B">
              <w:rPr>
                <w:rFonts w:ascii="Tahoma" w:hAnsi="Tahoma" w:cs="Tahoma"/>
                <w:sz w:val="16"/>
                <w:szCs w:val="16"/>
              </w:rPr>
              <w:t>Zewnętrzny napęd optyczny (1 szt.) dla Wydziału Budownictwa</w:t>
            </w:r>
          </w:p>
        </w:tc>
        <w:tc>
          <w:tcPr>
            <w:tcW w:w="2651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42-200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F76469" w:rsidRPr="00B4245B" w:rsidTr="000C5E48">
        <w:tc>
          <w:tcPr>
            <w:tcW w:w="2277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5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4245B">
              <w:rPr>
                <w:rFonts w:ascii="Tahoma" w:hAnsi="Tahoma" w:cs="Tahoma"/>
                <w:sz w:val="16"/>
                <w:szCs w:val="16"/>
              </w:rPr>
              <w:t>Zewnętrzny napęd optyczny (1 szt.) dla Wydziału Budownictwa</w:t>
            </w:r>
          </w:p>
        </w:tc>
        <w:tc>
          <w:tcPr>
            <w:tcW w:w="2651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Okólna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42-218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1 - Cena - 92.19</w:t>
            </w:r>
          </w:p>
        </w:tc>
        <w:tc>
          <w:tcPr>
            <w:tcW w:w="17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 xml:space="preserve">  92,19</w:t>
            </w:r>
          </w:p>
        </w:tc>
      </w:tr>
      <w:tr w:rsidR="00F76469" w:rsidRPr="00B4245B" w:rsidTr="000C5E48">
        <w:tc>
          <w:tcPr>
            <w:tcW w:w="2277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6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4245B">
              <w:rPr>
                <w:rFonts w:ascii="Tahoma" w:hAnsi="Tahoma" w:cs="Tahoma"/>
                <w:sz w:val="16"/>
                <w:szCs w:val="16"/>
              </w:rPr>
              <w:t>OfficeMacStd 2016 SNGL OLP NL Acdm  - 1 szt. dla Wydziału Budownictwa</w:t>
            </w:r>
          </w:p>
        </w:tc>
        <w:tc>
          <w:tcPr>
            <w:tcW w:w="2651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ONEX Group Jakub Hryciuk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NMP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34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42-200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F76469" w:rsidRPr="00B4245B" w:rsidTr="000C5E48">
        <w:tc>
          <w:tcPr>
            <w:tcW w:w="2277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6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4245B">
              <w:rPr>
                <w:rFonts w:ascii="Tahoma" w:hAnsi="Tahoma" w:cs="Tahoma"/>
                <w:sz w:val="16"/>
                <w:szCs w:val="16"/>
              </w:rPr>
              <w:t>OfficeMacStd 2016 SNGL OLP NL Acdm  - 1 szt. dla Wydziału Budownictwa</w:t>
            </w:r>
          </w:p>
        </w:tc>
        <w:tc>
          <w:tcPr>
            <w:tcW w:w="2651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42-200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1 - Cena - 90.08</w:t>
            </w:r>
          </w:p>
        </w:tc>
        <w:tc>
          <w:tcPr>
            <w:tcW w:w="17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 xml:space="preserve">  90,08</w:t>
            </w:r>
          </w:p>
        </w:tc>
      </w:tr>
      <w:tr w:rsidR="00F76469" w:rsidRPr="00B4245B" w:rsidTr="000C5E48">
        <w:tc>
          <w:tcPr>
            <w:tcW w:w="2277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6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4245B">
              <w:rPr>
                <w:rFonts w:ascii="Tahoma" w:hAnsi="Tahoma" w:cs="Tahoma"/>
                <w:sz w:val="16"/>
                <w:szCs w:val="16"/>
              </w:rPr>
              <w:t>OfficeMacStd 2016 SNGL OLP NL Acdm  - 1 szt. dla Wydziału Budownictwa</w:t>
            </w:r>
          </w:p>
        </w:tc>
        <w:tc>
          <w:tcPr>
            <w:tcW w:w="2651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Okólna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42-218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1 - Cena - 79.40</w:t>
            </w:r>
          </w:p>
        </w:tc>
        <w:tc>
          <w:tcPr>
            <w:tcW w:w="17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 xml:space="preserve">  79,40</w:t>
            </w:r>
          </w:p>
        </w:tc>
      </w:tr>
      <w:tr w:rsidR="00F76469" w:rsidRPr="00B4245B" w:rsidTr="000C5E48">
        <w:tc>
          <w:tcPr>
            <w:tcW w:w="2277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7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4245B">
              <w:rPr>
                <w:rFonts w:ascii="Tahoma" w:hAnsi="Tahoma" w:cs="Tahoma"/>
                <w:sz w:val="16"/>
                <w:szCs w:val="16"/>
              </w:rPr>
              <w:t>Drukarka laserowa dla Wydziału Elektrycznego</w:t>
            </w:r>
          </w:p>
        </w:tc>
        <w:tc>
          <w:tcPr>
            <w:tcW w:w="2651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Okólna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42-218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1 - Cena - 57.93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2 - Parametry techniczne - 35.00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3 - Okres gwarancji - 0.00</w:t>
            </w:r>
          </w:p>
        </w:tc>
        <w:tc>
          <w:tcPr>
            <w:tcW w:w="17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 xml:space="preserve">  92,93</w:t>
            </w:r>
          </w:p>
        </w:tc>
      </w:tr>
      <w:tr w:rsidR="00F76469" w:rsidRPr="00B4245B" w:rsidTr="000C5E48">
        <w:tc>
          <w:tcPr>
            <w:tcW w:w="2277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7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4245B">
              <w:rPr>
                <w:rFonts w:ascii="Tahoma" w:hAnsi="Tahoma" w:cs="Tahoma"/>
                <w:sz w:val="16"/>
                <w:szCs w:val="16"/>
              </w:rPr>
              <w:t>Drukarka laserowa dla Wydziału Elektrycznego</w:t>
            </w:r>
          </w:p>
        </w:tc>
        <w:tc>
          <w:tcPr>
            <w:tcW w:w="2651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42-200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1 - Cena - 60.00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2 - Parametry techniczne - 20.59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3 - Okres gwarancji - 0.00</w:t>
            </w:r>
          </w:p>
        </w:tc>
        <w:tc>
          <w:tcPr>
            <w:tcW w:w="17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 xml:space="preserve">  80,59</w:t>
            </w:r>
          </w:p>
        </w:tc>
      </w:tr>
      <w:tr w:rsidR="00F76469" w:rsidRPr="00B4245B" w:rsidTr="000C5E48">
        <w:tc>
          <w:tcPr>
            <w:tcW w:w="2277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8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4245B">
              <w:rPr>
                <w:rFonts w:ascii="Tahoma" w:hAnsi="Tahoma" w:cs="Tahoma"/>
                <w:sz w:val="16"/>
                <w:szCs w:val="16"/>
              </w:rPr>
              <w:t>Dysk zewnętrzny (5 szt.) dla Wydziału Budownictwa</w:t>
            </w:r>
          </w:p>
        </w:tc>
        <w:tc>
          <w:tcPr>
            <w:tcW w:w="2651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Okólna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42-218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F76469" w:rsidRPr="00B4245B" w:rsidTr="000C5E48">
        <w:tc>
          <w:tcPr>
            <w:tcW w:w="2277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8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4245B">
              <w:rPr>
                <w:rFonts w:ascii="Tahoma" w:hAnsi="Tahoma" w:cs="Tahoma"/>
                <w:sz w:val="16"/>
                <w:szCs w:val="16"/>
              </w:rPr>
              <w:t>Dysk zewnętrzny (5 szt.) dla Wydziału Budownictwa</w:t>
            </w:r>
          </w:p>
        </w:tc>
        <w:tc>
          <w:tcPr>
            <w:tcW w:w="2651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42-200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1 - Cena - 98.54</w:t>
            </w:r>
          </w:p>
        </w:tc>
        <w:tc>
          <w:tcPr>
            <w:tcW w:w="17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 xml:space="preserve">  98,54</w:t>
            </w:r>
          </w:p>
        </w:tc>
      </w:tr>
      <w:tr w:rsidR="00F76469" w:rsidRPr="00B4245B" w:rsidTr="000C5E48">
        <w:tc>
          <w:tcPr>
            <w:tcW w:w="2277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9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4245B">
              <w:rPr>
                <w:rFonts w:ascii="Tahoma" w:hAnsi="Tahoma" w:cs="Tahoma"/>
                <w:sz w:val="16"/>
                <w:szCs w:val="16"/>
              </w:rPr>
              <w:t>Dysk zewnętrzny (4 szt.) dla Wydziału Budownictwa</w:t>
            </w:r>
          </w:p>
        </w:tc>
        <w:tc>
          <w:tcPr>
            <w:tcW w:w="2651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Okólna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42-218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F76469" w:rsidRPr="00B4245B" w:rsidTr="000C5E48">
        <w:tc>
          <w:tcPr>
            <w:tcW w:w="2277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9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4245B">
              <w:rPr>
                <w:rFonts w:ascii="Tahoma" w:hAnsi="Tahoma" w:cs="Tahoma"/>
                <w:sz w:val="16"/>
                <w:szCs w:val="16"/>
              </w:rPr>
              <w:t>Dysk zewnętrzny (4 szt.) dla Wydziału Budownictwa</w:t>
            </w:r>
          </w:p>
        </w:tc>
        <w:tc>
          <w:tcPr>
            <w:tcW w:w="2651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42-200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1 - Cena - 98.54</w:t>
            </w:r>
          </w:p>
        </w:tc>
        <w:tc>
          <w:tcPr>
            <w:tcW w:w="17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 xml:space="preserve">  98,54</w:t>
            </w:r>
          </w:p>
        </w:tc>
      </w:tr>
      <w:tr w:rsidR="00F76469" w:rsidRPr="00B4245B" w:rsidTr="000C5E48">
        <w:tc>
          <w:tcPr>
            <w:tcW w:w="2277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10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4245B">
              <w:rPr>
                <w:rFonts w:ascii="Tahoma" w:hAnsi="Tahoma" w:cs="Tahoma"/>
                <w:sz w:val="16"/>
                <w:szCs w:val="16"/>
              </w:rPr>
              <w:t>Dysk zewnętrzny USB dla Działu Organizacji i Zarządzania</w:t>
            </w:r>
          </w:p>
        </w:tc>
        <w:tc>
          <w:tcPr>
            <w:tcW w:w="2651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42-200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F76469" w:rsidRPr="00B4245B" w:rsidTr="000C5E48">
        <w:tc>
          <w:tcPr>
            <w:tcW w:w="2277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10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Dysk zewnętrzny USB dla Działu Organizacji i </w:t>
            </w:r>
            <w:r w:rsidRPr="00B4245B">
              <w:rPr>
                <w:rFonts w:ascii="Tahoma" w:hAnsi="Tahoma" w:cs="Tahoma"/>
                <w:sz w:val="16"/>
                <w:szCs w:val="16"/>
              </w:rPr>
              <w:lastRenderedPageBreak/>
              <w:t>Zarządzania</w:t>
            </w:r>
          </w:p>
        </w:tc>
        <w:tc>
          <w:tcPr>
            <w:tcW w:w="2651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lastRenderedPageBreak/>
              <w:t>ACOM Spółka Jawna Wanda Drzewiecka Anna Drzewiecka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lastRenderedPageBreak/>
              <w:t>Okólna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42-218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lastRenderedPageBreak/>
              <w:t>1 - Cena - 97.37</w:t>
            </w:r>
          </w:p>
        </w:tc>
        <w:tc>
          <w:tcPr>
            <w:tcW w:w="17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 xml:space="preserve">  97,37</w:t>
            </w:r>
          </w:p>
        </w:tc>
      </w:tr>
      <w:tr w:rsidR="00F76469" w:rsidRPr="00B4245B" w:rsidTr="000C5E48">
        <w:tc>
          <w:tcPr>
            <w:tcW w:w="2277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lastRenderedPageBreak/>
              <w:t>11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4245B">
              <w:rPr>
                <w:rFonts w:ascii="Tahoma" w:hAnsi="Tahoma" w:cs="Tahoma"/>
                <w:sz w:val="16"/>
                <w:szCs w:val="16"/>
              </w:rPr>
              <w:t>Dysk zewnętrzny USB dla Działu Organizacji i Zarządzania.</w:t>
            </w:r>
          </w:p>
        </w:tc>
        <w:tc>
          <w:tcPr>
            <w:tcW w:w="2651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42-200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F76469" w:rsidRPr="00B4245B" w:rsidTr="000C5E48">
        <w:tc>
          <w:tcPr>
            <w:tcW w:w="2277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11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4245B">
              <w:rPr>
                <w:rFonts w:ascii="Tahoma" w:hAnsi="Tahoma" w:cs="Tahoma"/>
                <w:sz w:val="16"/>
                <w:szCs w:val="16"/>
              </w:rPr>
              <w:t>Dysk zewnętrzny USB dla Działu Organizacji i Zarządzania.</w:t>
            </w:r>
          </w:p>
        </w:tc>
        <w:tc>
          <w:tcPr>
            <w:tcW w:w="2651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Okólna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42-218</w:t>
            </w:r>
            <w:r w:rsidRPr="00B4245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4245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>1 - Cena - 97.37</w:t>
            </w:r>
          </w:p>
        </w:tc>
        <w:tc>
          <w:tcPr>
            <w:tcW w:w="1748" w:type="dxa"/>
            <w:shd w:val="clear" w:color="auto" w:fill="auto"/>
          </w:tcPr>
          <w:p w:rsidR="00F76469" w:rsidRPr="00B4245B" w:rsidRDefault="00F76469" w:rsidP="00B4245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4245B">
              <w:rPr>
                <w:rFonts w:ascii="Tahoma" w:hAnsi="Tahoma" w:cs="Tahoma"/>
                <w:sz w:val="16"/>
                <w:szCs w:val="16"/>
              </w:rPr>
              <w:t xml:space="preserve">  97,37</w:t>
            </w:r>
          </w:p>
        </w:tc>
      </w:tr>
    </w:tbl>
    <w:p w:rsidR="000034E3" w:rsidRPr="00B4245B" w:rsidRDefault="000034E3" w:rsidP="00B4245B">
      <w:pPr>
        <w:rPr>
          <w:rFonts w:ascii="Tahoma" w:hAnsi="Tahoma" w:cs="Tahoma"/>
          <w:color w:val="000000"/>
          <w:sz w:val="16"/>
          <w:szCs w:val="16"/>
        </w:rPr>
      </w:pPr>
    </w:p>
    <w:p w:rsidR="000034E3" w:rsidRPr="00B4245B" w:rsidRDefault="000034E3" w:rsidP="00B4245B">
      <w:pPr>
        <w:rPr>
          <w:rFonts w:ascii="Tahoma" w:hAnsi="Tahoma" w:cs="Tahoma"/>
          <w:color w:val="000000"/>
          <w:sz w:val="16"/>
          <w:szCs w:val="16"/>
        </w:rPr>
      </w:pPr>
    </w:p>
    <w:sectPr w:rsidR="000034E3" w:rsidRPr="00B4245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170" w:rsidRDefault="00BA3170">
      <w:r>
        <w:separator/>
      </w:r>
    </w:p>
  </w:endnote>
  <w:endnote w:type="continuationSeparator" w:id="0">
    <w:p w:rsidR="00BA3170" w:rsidRDefault="00BA3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469" w:rsidRDefault="00F7646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4245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4245B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469" w:rsidRDefault="00F7646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170" w:rsidRDefault="00BA3170">
      <w:r>
        <w:separator/>
      </w:r>
    </w:p>
  </w:footnote>
  <w:footnote w:type="continuationSeparator" w:id="0">
    <w:p w:rsidR="00BA3170" w:rsidRDefault="00BA31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469" w:rsidRDefault="00F7646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469" w:rsidRDefault="00F7646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469" w:rsidRDefault="00F764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3170"/>
    <w:rsid w:val="000034E3"/>
    <w:rsid w:val="0029663E"/>
    <w:rsid w:val="00440209"/>
    <w:rsid w:val="004E4C84"/>
    <w:rsid w:val="00564B92"/>
    <w:rsid w:val="00667F91"/>
    <w:rsid w:val="006D0934"/>
    <w:rsid w:val="008463A1"/>
    <w:rsid w:val="008B2DA8"/>
    <w:rsid w:val="008B74C9"/>
    <w:rsid w:val="009406E9"/>
    <w:rsid w:val="00AF25E0"/>
    <w:rsid w:val="00B4245B"/>
    <w:rsid w:val="00BA3170"/>
    <w:rsid w:val="00BF155D"/>
    <w:rsid w:val="00C21CF7"/>
    <w:rsid w:val="00C57239"/>
    <w:rsid w:val="00D63C9E"/>
    <w:rsid w:val="00DA18CF"/>
    <w:rsid w:val="00DA69C2"/>
    <w:rsid w:val="00F76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424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424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1320</Words>
  <Characters>7828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9130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Podsiadlik</dc:creator>
  <cp:keywords/>
  <cp:lastModifiedBy>Joanna Podsiadlik</cp:lastModifiedBy>
  <cp:revision>2</cp:revision>
  <cp:lastPrinted>2017-06-09T12:22:00Z</cp:lastPrinted>
  <dcterms:created xsi:type="dcterms:W3CDTF">2017-06-09T12:22:00Z</dcterms:created>
  <dcterms:modified xsi:type="dcterms:W3CDTF">2017-06-09T12:22:00Z</dcterms:modified>
</cp:coreProperties>
</file>