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51A24" w:rsidRPr="00F51A24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51A24" w:rsidRPr="00F51A24">
        <w:rPr>
          <w:rFonts w:ascii="Times New Roman" w:hAnsi="Times New Roman"/>
          <w:b/>
        </w:rPr>
        <w:t>ZP/D-05/17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1A24" w:rsidRPr="00F51A2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1A24" w:rsidRPr="00F51A2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51A24" w:rsidRPr="00F51A2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1A24" w:rsidRPr="00F51A2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51A24" w:rsidRPr="00F51A24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51A24" w:rsidRPr="00F51A24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F51A24" w:rsidRPr="00F51A24">
        <w:rPr>
          <w:rFonts w:ascii="Times New Roman" w:hAnsi="Times New Roman"/>
          <w:sz w:val="21"/>
          <w:szCs w:val="21"/>
        </w:rPr>
        <w:t>późn</w:t>
      </w:r>
      <w:proofErr w:type="spellEnd"/>
      <w:r w:rsidR="00F51A24" w:rsidRPr="00F51A24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804F07" w:rsidRPr="006676AE" w:rsidRDefault="00E90A69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51A24" w:rsidRPr="00F51A24">
        <w:rPr>
          <w:rFonts w:ascii="Times New Roman" w:hAnsi="Times New Roman"/>
          <w:b/>
          <w:sz w:val="24"/>
          <w:szCs w:val="24"/>
        </w:rPr>
        <w:t>Dostawa artykułów biurowych oraz teczek aktowych i wiązanych wraz z transportem i rozładunkiem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104703" w:rsidRPr="00023477" w:rsidRDefault="00104703" w:rsidP="00104703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104703" w:rsidRPr="00023477" w:rsidRDefault="00104703" w:rsidP="00104703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</w:t>
      </w:r>
      <w:proofErr w:type="spellStart"/>
      <w:r w:rsidRPr="00023477">
        <w:rPr>
          <w:rFonts w:ascii="Times New Roman" w:hAnsi="Times New Roman"/>
        </w:rPr>
        <w:t>pkt</w:t>
      </w:r>
      <w:proofErr w:type="spellEnd"/>
      <w:r w:rsidRPr="00023477">
        <w:rPr>
          <w:rFonts w:ascii="Times New Roman" w:hAnsi="Times New Roman"/>
        </w:rPr>
        <w:t xml:space="preserve">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104703" w:rsidRDefault="00104703" w:rsidP="0010470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104703" w:rsidRPr="00997D0F" w:rsidRDefault="00104703" w:rsidP="0010470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104703" w:rsidRPr="00292198" w:rsidRDefault="00104703" w:rsidP="00104703">
      <w:pPr>
        <w:rPr>
          <w:rFonts w:ascii="Times New Roman" w:hAnsi="Times New Roman"/>
        </w:rPr>
      </w:pPr>
    </w:p>
    <w:p w:rsidR="00104703" w:rsidRDefault="00104703" w:rsidP="00104703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04703" w:rsidRPr="00023477" w:rsidRDefault="00104703" w:rsidP="00104703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104703" w:rsidRPr="00023477" w:rsidRDefault="00104703" w:rsidP="001047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04703" w:rsidRPr="00023477" w:rsidRDefault="00104703" w:rsidP="001047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04703" w:rsidRPr="00023477" w:rsidRDefault="00104703" w:rsidP="0010470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104703" w:rsidRPr="004541F9" w:rsidRDefault="00104703" w:rsidP="00104703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04703" w:rsidRPr="00023477" w:rsidRDefault="00104703" w:rsidP="00104703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>
        <w:rPr>
          <w:rFonts w:ascii="Times New Roman" w:hAnsi="Times New Roman"/>
        </w:rPr>
        <w:t>*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104703" w:rsidRDefault="00104703" w:rsidP="00104703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104703" w:rsidRDefault="00104703" w:rsidP="00104703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104703" w:rsidRPr="00023477" w:rsidRDefault="00104703" w:rsidP="00104703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104703" w:rsidRPr="00023477" w:rsidRDefault="00104703" w:rsidP="001047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04703" w:rsidRPr="00023477" w:rsidRDefault="00104703" w:rsidP="001047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04703" w:rsidRPr="00023477" w:rsidRDefault="00104703" w:rsidP="0010470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104703" w:rsidRPr="000247FF" w:rsidRDefault="00104703" w:rsidP="00104703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104703" w:rsidRDefault="00104703" w:rsidP="0010470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04703" w:rsidRPr="00436F03" w:rsidRDefault="00104703" w:rsidP="00104703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*(Wypełnić jeżeli dotyczy)</w:t>
      </w:r>
    </w:p>
    <w:p w:rsidR="00104703" w:rsidRDefault="00104703" w:rsidP="0010470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04703" w:rsidRPr="00F8042D" w:rsidRDefault="00104703" w:rsidP="00104703">
      <w:pPr>
        <w:spacing w:after="0" w:line="360" w:lineRule="auto"/>
        <w:jc w:val="both"/>
        <w:rPr>
          <w:rFonts w:ascii="Arial" w:hAnsi="Arial" w:cs="Arial"/>
          <w:b/>
        </w:rPr>
      </w:pPr>
    </w:p>
    <w:p w:rsidR="00104703" w:rsidRPr="00F8042D" w:rsidRDefault="00104703" w:rsidP="00104703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>
        <w:rPr>
          <w:rFonts w:ascii="Times New Roman" w:hAnsi="Times New Roman"/>
          <w:b/>
        </w:rPr>
        <w:t>*</w:t>
      </w:r>
    </w:p>
    <w:p w:rsidR="00104703" w:rsidRPr="00F8042D" w:rsidRDefault="00104703" w:rsidP="00104703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a także w zależności 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od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 xml:space="preserve">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104703" w:rsidRPr="00F8042D" w:rsidRDefault="00104703" w:rsidP="001047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04703" w:rsidRDefault="00104703" w:rsidP="001047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104703" w:rsidRPr="00F8042D" w:rsidRDefault="00104703" w:rsidP="001047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04703" w:rsidRPr="00F8042D" w:rsidRDefault="00104703" w:rsidP="001047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04703" w:rsidRDefault="00104703" w:rsidP="0010470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104703" w:rsidRPr="00436F03" w:rsidRDefault="00104703" w:rsidP="00104703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*(Wypełnić jeżeli dotyczy)</w:t>
      </w:r>
    </w:p>
    <w:p w:rsidR="00104703" w:rsidRDefault="00104703" w:rsidP="0010470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04703" w:rsidRDefault="00104703" w:rsidP="0010470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04703" w:rsidRPr="00F8042D" w:rsidRDefault="00104703" w:rsidP="0010470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04703" w:rsidRPr="006676AE" w:rsidRDefault="00104703" w:rsidP="00104703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104703" w:rsidRPr="006676AE" w:rsidRDefault="00104703" w:rsidP="00104703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04703" w:rsidRPr="006676AE" w:rsidRDefault="00104703" w:rsidP="0010470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04703" w:rsidRPr="006676AE" w:rsidRDefault="00104703" w:rsidP="0010470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104703" w:rsidRPr="006676AE" w:rsidRDefault="00104703" w:rsidP="0010470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04703" w:rsidRPr="006676AE" w:rsidRDefault="00104703" w:rsidP="0010470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04703" w:rsidRPr="006676AE" w:rsidRDefault="00104703" w:rsidP="0010470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04703" w:rsidRPr="006676AE" w:rsidRDefault="00104703" w:rsidP="0010470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104703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3A6" w:rsidRDefault="005233A6" w:rsidP="0038231F">
      <w:pPr>
        <w:spacing w:after="0" w:line="240" w:lineRule="auto"/>
      </w:pPr>
      <w:r>
        <w:separator/>
      </w:r>
    </w:p>
  </w:endnote>
  <w:endnote w:type="continuationSeparator" w:id="0">
    <w:p w:rsidR="005233A6" w:rsidRDefault="005233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A24" w:rsidRDefault="00F51A2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A035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A035A">
      <w:rPr>
        <w:b/>
        <w:bCs/>
        <w:sz w:val="24"/>
        <w:szCs w:val="24"/>
      </w:rPr>
      <w:fldChar w:fldCharType="separate"/>
    </w:r>
    <w:r w:rsidR="00E90A69">
      <w:rPr>
        <w:b/>
        <w:bCs/>
        <w:noProof/>
      </w:rPr>
      <w:t>2</w:t>
    </w:r>
    <w:r w:rsidR="002A035A">
      <w:rPr>
        <w:b/>
        <w:bCs/>
        <w:sz w:val="24"/>
        <w:szCs w:val="24"/>
      </w:rPr>
      <w:fldChar w:fldCharType="end"/>
    </w:r>
    <w:r>
      <w:t xml:space="preserve"> z </w:t>
    </w:r>
    <w:r w:rsidR="002A035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A035A">
      <w:rPr>
        <w:b/>
        <w:bCs/>
        <w:sz w:val="24"/>
        <w:szCs w:val="24"/>
      </w:rPr>
      <w:fldChar w:fldCharType="separate"/>
    </w:r>
    <w:r w:rsidR="00E90A69">
      <w:rPr>
        <w:b/>
        <w:bCs/>
        <w:noProof/>
      </w:rPr>
      <w:t>3</w:t>
    </w:r>
    <w:r w:rsidR="002A035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A24" w:rsidRDefault="00F51A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3A6" w:rsidRDefault="005233A6" w:rsidP="0038231F">
      <w:pPr>
        <w:spacing w:after="0" w:line="240" w:lineRule="auto"/>
      </w:pPr>
      <w:r>
        <w:separator/>
      </w:r>
    </w:p>
  </w:footnote>
  <w:footnote w:type="continuationSeparator" w:id="0">
    <w:p w:rsidR="005233A6" w:rsidRDefault="005233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A24" w:rsidRDefault="00F51A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A24" w:rsidRDefault="00F51A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A24" w:rsidRDefault="00F51A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1A2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4703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035A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33A6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3FB5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0A69"/>
    <w:rsid w:val="00EB7CDE"/>
    <w:rsid w:val="00EE1FBF"/>
    <w:rsid w:val="00EF74CA"/>
    <w:rsid w:val="00F04280"/>
    <w:rsid w:val="00F365F2"/>
    <w:rsid w:val="00F43919"/>
    <w:rsid w:val="00F51A24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FB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0DF0-202A-4326-B644-81D110AD0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2016-07-26T10:32:00Z</cp:lastPrinted>
  <dcterms:created xsi:type="dcterms:W3CDTF">2017-05-16T12:23:00Z</dcterms:created>
  <dcterms:modified xsi:type="dcterms:W3CDTF">2017-05-16T12:23:00Z</dcterms:modified>
</cp:coreProperties>
</file>