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7E2EB2" w:rsidP="00F03F6B">
      <w:pPr>
        <w:jc w:val="right"/>
        <w:rPr>
          <w:b/>
          <w:bCs/>
          <w:sz w:val="24"/>
        </w:rPr>
      </w:pPr>
      <w:r w:rsidRPr="007E2EB2">
        <w:rPr>
          <w:sz w:val="24"/>
        </w:rPr>
        <w:t>Chorzów</w:t>
      </w:r>
      <w:r w:rsidR="001A443E">
        <w:rPr>
          <w:sz w:val="24"/>
        </w:rPr>
        <w:t xml:space="preserve"> dnia: </w:t>
      </w:r>
      <w:r w:rsidR="006B0CF2">
        <w:rPr>
          <w:sz w:val="24"/>
        </w:rPr>
        <w:t>11.05.</w:t>
      </w:r>
      <w:r w:rsidRPr="007E2EB2">
        <w:rPr>
          <w:sz w:val="24"/>
        </w:rPr>
        <w:t>2017</w:t>
      </w:r>
      <w:r w:rsidR="006B0CF2">
        <w:rPr>
          <w:sz w:val="24"/>
        </w:rPr>
        <w:t xml:space="preserve"> r.</w:t>
      </w:r>
    </w:p>
    <w:p w:rsidR="001A443E" w:rsidRDefault="001A443E" w:rsidP="00F03F6B">
      <w:pPr>
        <w:rPr>
          <w:b/>
          <w:bCs/>
          <w:sz w:val="24"/>
        </w:rPr>
      </w:pPr>
    </w:p>
    <w:p w:rsidR="00A80738" w:rsidRDefault="007E2EB2" w:rsidP="00F03F6B">
      <w:pPr>
        <w:rPr>
          <w:b/>
          <w:bCs/>
          <w:sz w:val="24"/>
        </w:rPr>
      </w:pPr>
      <w:r w:rsidRPr="007E2EB2">
        <w:rPr>
          <w:b/>
          <w:bCs/>
          <w:sz w:val="24"/>
        </w:rPr>
        <w:t>Szpital Specjalistyczny</w:t>
      </w:r>
      <w:r w:rsidR="006B0CF2">
        <w:rPr>
          <w:b/>
          <w:bCs/>
          <w:sz w:val="24"/>
        </w:rPr>
        <w:t xml:space="preserve"> w Chorzowie</w:t>
      </w:r>
    </w:p>
    <w:p w:rsidR="00A80738" w:rsidRDefault="006B0CF2" w:rsidP="00F03F6B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7E2EB2" w:rsidRPr="007E2EB2">
        <w:rPr>
          <w:b/>
          <w:bCs/>
          <w:sz w:val="24"/>
        </w:rPr>
        <w:t>Zjednoczenia</w:t>
      </w:r>
      <w:r w:rsidR="00A80738">
        <w:rPr>
          <w:b/>
          <w:bCs/>
          <w:sz w:val="24"/>
        </w:rPr>
        <w:t xml:space="preserve"> </w:t>
      </w:r>
      <w:r w:rsidR="007E2EB2" w:rsidRPr="007E2EB2">
        <w:rPr>
          <w:b/>
          <w:bCs/>
          <w:sz w:val="24"/>
        </w:rPr>
        <w:t>10</w:t>
      </w:r>
    </w:p>
    <w:p w:rsidR="00A80738" w:rsidRDefault="007E2EB2" w:rsidP="00F03F6B">
      <w:pPr>
        <w:rPr>
          <w:b/>
          <w:bCs/>
          <w:sz w:val="24"/>
        </w:rPr>
      </w:pPr>
      <w:r w:rsidRPr="007E2EB2">
        <w:rPr>
          <w:b/>
          <w:bCs/>
          <w:sz w:val="24"/>
        </w:rPr>
        <w:t>41-500</w:t>
      </w:r>
      <w:r w:rsidR="00A80738">
        <w:rPr>
          <w:b/>
          <w:bCs/>
          <w:sz w:val="24"/>
        </w:rPr>
        <w:t xml:space="preserve"> </w:t>
      </w:r>
      <w:r w:rsidRPr="007E2EB2">
        <w:rPr>
          <w:b/>
          <w:bCs/>
          <w:sz w:val="24"/>
        </w:rPr>
        <w:t>Chorzów</w:t>
      </w:r>
    </w:p>
    <w:p w:rsidR="00A80738" w:rsidRDefault="00A80738" w:rsidP="00F03F6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A443E" w:rsidP="00F03F6B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7E2EB2" w:rsidRPr="007E2EB2">
        <w:rPr>
          <w:b/>
          <w:sz w:val="24"/>
          <w:szCs w:val="24"/>
        </w:rPr>
        <w:t>PN/SM/4/17</w:t>
      </w:r>
      <w:r w:rsidR="00A80738">
        <w:rPr>
          <w:sz w:val="24"/>
        </w:rPr>
        <w:tab/>
        <w:t xml:space="preserve"> </w:t>
      </w:r>
    </w:p>
    <w:p w:rsidR="00A80738" w:rsidRDefault="00A80738" w:rsidP="00F03F6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F03F6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F03F6B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F03F6B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F03F6B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E2EB2" w:rsidRPr="007E2EB2">
        <w:rPr>
          <w:sz w:val="24"/>
          <w:szCs w:val="24"/>
        </w:rPr>
        <w:t xml:space="preserve">(Dz. U. z 2015 r. poz. 2164 z </w:t>
      </w:r>
      <w:proofErr w:type="spellStart"/>
      <w:r w:rsidR="007E2EB2" w:rsidRPr="007E2EB2">
        <w:rPr>
          <w:sz w:val="24"/>
          <w:szCs w:val="24"/>
        </w:rPr>
        <w:t>późn</w:t>
      </w:r>
      <w:proofErr w:type="spellEnd"/>
      <w:r w:rsidR="007E2EB2" w:rsidRPr="007E2EB2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6B0CF2">
        <w:rPr>
          <w:sz w:val="24"/>
          <w:szCs w:val="24"/>
        </w:rPr>
        <w:t xml:space="preserve"> z otwarcia ofert.</w:t>
      </w:r>
    </w:p>
    <w:p w:rsidR="00B31880" w:rsidRDefault="00B31880" w:rsidP="00F03F6B">
      <w:pPr>
        <w:jc w:val="both"/>
        <w:rPr>
          <w:sz w:val="24"/>
          <w:szCs w:val="24"/>
        </w:rPr>
      </w:pPr>
    </w:p>
    <w:p w:rsidR="00A80738" w:rsidRPr="00FF4AB1" w:rsidRDefault="00A80738" w:rsidP="00F03F6B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B0CF2">
        <w:rPr>
          <w:sz w:val="24"/>
          <w:szCs w:val="24"/>
        </w:rPr>
        <w:t>na</w:t>
      </w:r>
      <w:r w:rsidR="0069085C">
        <w:rPr>
          <w:sz w:val="24"/>
          <w:szCs w:val="24"/>
        </w:rPr>
        <w:t xml:space="preserve"> </w:t>
      </w:r>
      <w:r w:rsidR="006B0CF2">
        <w:rPr>
          <w:b/>
          <w:sz w:val="24"/>
          <w:szCs w:val="24"/>
        </w:rPr>
        <w:t>Dostawę</w:t>
      </w:r>
      <w:r w:rsidR="007E2EB2" w:rsidRPr="007E2EB2">
        <w:rPr>
          <w:b/>
          <w:sz w:val="24"/>
          <w:szCs w:val="24"/>
        </w:rPr>
        <w:t xml:space="preserve"> drobnego sprzętu medycznego i materiałów opatrunkowych</w:t>
      </w:r>
      <w:r w:rsidR="006B0CF2">
        <w:rPr>
          <w:b/>
          <w:sz w:val="24"/>
          <w:szCs w:val="24"/>
        </w:rPr>
        <w:t>,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6B0CF2">
        <w:rPr>
          <w:sz w:val="24"/>
          <w:szCs w:val="24"/>
        </w:rPr>
        <w:t>11.05.</w:t>
      </w:r>
      <w:r w:rsidR="007E2EB2" w:rsidRPr="007E2EB2">
        <w:rPr>
          <w:sz w:val="24"/>
          <w:szCs w:val="24"/>
        </w:rPr>
        <w:t>2017</w:t>
      </w:r>
      <w:r w:rsidR="00FF4AB1" w:rsidRPr="00FF4AB1">
        <w:rPr>
          <w:sz w:val="24"/>
          <w:szCs w:val="24"/>
        </w:rPr>
        <w:t xml:space="preserve"> o godz. </w:t>
      </w:r>
      <w:r w:rsidR="007E2EB2" w:rsidRPr="007E2EB2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B31880" w:rsidRDefault="00B31880" w:rsidP="00F03F6B">
      <w:pPr>
        <w:jc w:val="both"/>
        <w:rPr>
          <w:sz w:val="24"/>
          <w:szCs w:val="24"/>
        </w:rPr>
      </w:pPr>
    </w:p>
    <w:p w:rsidR="00651764" w:rsidRDefault="00A80738" w:rsidP="00F03F6B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0549A6">
        <w:rPr>
          <w:sz w:val="24"/>
          <w:szCs w:val="24"/>
        </w:rPr>
        <w:t xml:space="preserve"> 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6B0CF2" w:rsidP="002111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0549A6">
              <w:rPr>
                <w:sz w:val="24"/>
                <w:szCs w:val="24"/>
              </w:rPr>
              <w:t>akiet</w:t>
            </w:r>
            <w:r>
              <w:rPr>
                <w:sz w:val="24"/>
                <w:szCs w:val="24"/>
              </w:rPr>
              <w:t xml:space="preserve"> nr</w:t>
            </w:r>
            <w:r w:rsidR="007E2EB2" w:rsidRPr="007E2EB2">
              <w:rPr>
                <w:sz w:val="24"/>
                <w:szCs w:val="24"/>
              </w:rPr>
              <w:t xml:space="preserve"> 1 w wysokości 38 232.00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2 w wysokości 7 368.19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3 w wysokości 7 383.92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4 w wysokości 14 019.66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5 w wysokości 8 282.48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6 w wysokości 22 845.89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7 w wysokości 5 440.78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8 w wysokości 865.99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9 w wysokości 648.00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10 w wysokości 41 147.87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146ED">
              <w:rPr>
                <w:sz w:val="24"/>
                <w:szCs w:val="24"/>
              </w:rPr>
              <w:t xml:space="preserve"> 11</w:t>
            </w:r>
            <w:r w:rsidR="007E2EB2" w:rsidRPr="007E2EB2">
              <w:rPr>
                <w:sz w:val="24"/>
                <w:szCs w:val="24"/>
              </w:rPr>
              <w:t xml:space="preserve"> w wysokości 2 471.04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146ED">
              <w:rPr>
                <w:sz w:val="24"/>
                <w:szCs w:val="24"/>
              </w:rPr>
              <w:t xml:space="preserve"> 12</w:t>
            </w:r>
            <w:r w:rsidR="007E2EB2" w:rsidRPr="007E2EB2">
              <w:rPr>
                <w:sz w:val="24"/>
                <w:szCs w:val="24"/>
              </w:rPr>
              <w:t xml:space="preserve"> w wysokości 5 292.00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146ED">
              <w:rPr>
                <w:sz w:val="24"/>
                <w:szCs w:val="24"/>
              </w:rPr>
              <w:t xml:space="preserve"> 13</w:t>
            </w:r>
            <w:r w:rsidR="007E2EB2" w:rsidRPr="007E2EB2">
              <w:rPr>
                <w:sz w:val="24"/>
                <w:szCs w:val="24"/>
              </w:rPr>
              <w:t xml:space="preserve"> w wysokości 1 844.74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14 w wysokości 1 266.97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15 w wysokości 5 004.24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16 w wysokości 4 504.06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17 w wysokości 2 410.39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Pr="007E2EB2">
              <w:rPr>
                <w:sz w:val="24"/>
                <w:szCs w:val="24"/>
              </w:rPr>
              <w:t xml:space="preserve"> </w:t>
            </w:r>
            <w:r w:rsidR="007E2EB2" w:rsidRPr="007E2EB2">
              <w:rPr>
                <w:sz w:val="24"/>
                <w:szCs w:val="24"/>
              </w:rPr>
              <w:t>18 w wysokości 901.42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19 w wysokości 2 710.62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20 w wysokości 215.36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146ED">
              <w:rPr>
                <w:sz w:val="24"/>
                <w:szCs w:val="24"/>
              </w:rPr>
              <w:t xml:space="preserve"> 21</w:t>
            </w:r>
            <w:r w:rsidR="007E2EB2" w:rsidRPr="007E2EB2">
              <w:rPr>
                <w:sz w:val="24"/>
                <w:szCs w:val="24"/>
              </w:rPr>
              <w:t xml:space="preserve"> w wysokości 649.21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22 w wysokości 1 797.12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Pr="007E2EB2">
              <w:rPr>
                <w:sz w:val="24"/>
                <w:szCs w:val="24"/>
              </w:rPr>
              <w:t xml:space="preserve"> </w:t>
            </w:r>
            <w:r w:rsidR="007E2EB2" w:rsidRPr="007E2EB2">
              <w:rPr>
                <w:sz w:val="24"/>
                <w:szCs w:val="24"/>
              </w:rPr>
              <w:t>23 w wysokości 70 303.68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24 w wysokości 2 668.72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25 w wysokości 1 965.60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146ED">
              <w:rPr>
                <w:sz w:val="24"/>
                <w:szCs w:val="24"/>
              </w:rPr>
              <w:t xml:space="preserve"> 26</w:t>
            </w:r>
            <w:r w:rsidR="007E2EB2" w:rsidRPr="007E2EB2">
              <w:rPr>
                <w:sz w:val="24"/>
                <w:szCs w:val="24"/>
              </w:rPr>
              <w:t xml:space="preserve"> w wysokości 3 261.77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27 w wysokości 10 587.84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28 w wysokości 13 101.00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29 w wysokości 3 348.26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Pr="007E2EB2">
              <w:rPr>
                <w:sz w:val="24"/>
                <w:szCs w:val="24"/>
              </w:rPr>
              <w:t xml:space="preserve"> </w:t>
            </w:r>
            <w:r w:rsidR="007E2EB2" w:rsidRPr="007E2EB2">
              <w:rPr>
                <w:sz w:val="24"/>
                <w:szCs w:val="24"/>
              </w:rPr>
              <w:t>30 w wysokości 1 488.24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pakiet nr</w:t>
            </w:r>
            <w:r w:rsidRPr="007E2EB2">
              <w:rPr>
                <w:sz w:val="24"/>
                <w:szCs w:val="24"/>
              </w:rPr>
              <w:t xml:space="preserve"> </w:t>
            </w:r>
            <w:r w:rsidR="007E2EB2" w:rsidRPr="007E2EB2">
              <w:rPr>
                <w:sz w:val="24"/>
                <w:szCs w:val="24"/>
              </w:rPr>
              <w:t>31 w wysokości 2 263.25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3F0C0F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32 w wysokości 3 931.20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5F3D8D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33 w wysokości 7 479.00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5F3D8D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34 w wysokości 6 547.13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5F3D8D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35 w wysokości 32 602.77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5F3D8D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36 w wysokości 1 460.16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5F3D8D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37 w wysokości 159.38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5F3D8D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38 w wysokości 258.34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5F3D8D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39 w wysokości 66 509.73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5F3D8D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40 w wysokości 48 522.24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5F3D8D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41 w wysokości 36.72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Pr="00075CD0" w:rsidRDefault="005F3D8D" w:rsidP="00714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42 w wysokości 4 730.40 zł brutto;</w:t>
            </w:r>
          </w:p>
        </w:tc>
      </w:tr>
      <w:tr w:rsidR="007E2EB2" w:rsidRPr="00075CD0" w:rsidTr="00C534A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EB2" w:rsidRDefault="005F3D8D" w:rsidP="00F03F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 nr</w:t>
            </w:r>
            <w:r w:rsidR="007E2EB2" w:rsidRPr="007E2EB2">
              <w:rPr>
                <w:sz w:val="24"/>
                <w:szCs w:val="24"/>
              </w:rPr>
              <w:t xml:space="preserve"> 43 w wysokości 755.57 zł brutto</w:t>
            </w:r>
            <w:r>
              <w:rPr>
                <w:sz w:val="24"/>
                <w:szCs w:val="24"/>
              </w:rPr>
              <w:t>.</w:t>
            </w:r>
          </w:p>
          <w:p w:rsidR="005F3D8D" w:rsidRPr="00075CD0" w:rsidRDefault="005F3D8D" w:rsidP="00F03F6B">
            <w:pPr>
              <w:jc w:val="both"/>
              <w:rPr>
                <w:sz w:val="24"/>
                <w:szCs w:val="24"/>
              </w:rPr>
            </w:pPr>
          </w:p>
        </w:tc>
      </w:tr>
    </w:tbl>
    <w:p w:rsidR="00A80738" w:rsidRDefault="00A80738" w:rsidP="00F03F6B">
      <w:pPr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544"/>
        <w:gridCol w:w="709"/>
        <w:gridCol w:w="1417"/>
        <w:gridCol w:w="993"/>
        <w:gridCol w:w="992"/>
        <w:gridCol w:w="992"/>
        <w:gridCol w:w="992"/>
      </w:tblGrid>
      <w:tr w:rsidR="00CF5602" w:rsidRPr="00075CD0" w:rsidTr="00B31880">
        <w:tc>
          <w:tcPr>
            <w:tcW w:w="540" w:type="dxa"/>
            <w:shd w:val="clear" w:color="auto" w:fill="auto"/>
            <w:vAlign w:val="center"/>
          </w:tcPr>
          <w:p w:rsidR="00CF5602" w:rsidRPr="001D1619" w:rsidRDefault="00CF5602" w:rsidP="00F03F6B">
            <w:pPr>
              <w:jc w:val="center"/>
              <w:rPr>
                <w:sz w:val="18"/>
                <w:szCs w:val="18"/>
              </w:rPr>
            </w:pPr>
            <w:r w:rsidRPr="001D1619">
              <w:rPr>
                <w:sz w:val="18"/>
                <w:szCs w:val="18"/>
              </w:rPr>
              <w:t>Nr oferty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5602" w:rsidRPr="001D1619" w:rsidRDefault="00CF5602" w:rsidP="00F03F6B">
            <w:pPr>
              <w:jc w:val="center"/>
              <w:rPr>
                <w:sz w:val="18"/>
                <w:szCs w:val="18"/>
              </w:rPr>
            </w:pPr>
            <w:r w:rsidRPr="001D1619">
              <w:rPr>
                <w:sz w:val="18"/>
                <w:szCs w:val="18"/>
              </w:rPr>
              <w:t>Firma (nazwa) lub nazwisko oraz</w:t>
            </w:r>
            <w:r w:rsidRPr="001D1619">
              <w:rPr>
                <w:sz w:val="18"/>
                <w:szCs w:val="18"/>
              </w:rPr>
              <w:br/>
              <w:t>adres wykonawcy</w:t>
            </w:r>
          </w:p>
        </w:tc>
        <w:tc>
          <w:tcPr>
            <w:tcW w:w="709" w:type="dxa"/>
            <w:vAlign w:val="center"/>
          </w:tcPr>
          <w:p w:rsidR="00CF5602" w:rsidRPr="001D1619" w:rsidRDefault="00CF5602" w:rsidP="00381B65">
            <w:pPr>
              <w:jc w:val="center"/>
              <w:rPr>
                <w:sz w:val="18"/>
                <w:szCs w:val="18"/>
              </w:rPr>
            </w:pPr>
            <w:r w:rsidRPr="001D1619">
              <w:rPr>
                <w:sz w:val="18"/>
                <w:szCs w:val="18"/>
              </w:rPr>
              <w:t>Nr</w:t>
            </w:r>
          </w:p>
          <w:p w:rsidR="00CF5602" w:rsidRPr="001D1619" w:rsidRDefault="00CF5602" w:rsidP="00381B65">
            <w:pPr>
              <w:jc w:val="center"/>
              <w:rPr>
                <w:sz w:val="18"/>
                <w:szCs w:val="18"/>
              </w:rPr>
            </w:pPr>
            <w:r w:rsidRPr="001D1619">
              <w:rPr>
                <w:sz w:val="18"/>
                <w:szCs w:val="18"/>
              </w:rPr>
              <w:t>pakietu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F5602" w:rsidRPr="001D1619" w:rsidRDefault="00CF5602" w:rsidP="00F03F6B">
            <w:pPr>
              <w:jc w:val="center"/>
              <w:rPr>
                <w:sz w:val="18"/>
                <w:szCs w:val="18"/>
              </w:rPr>
            </w:pPr>
            <w:r w:rsidRPr="001D1619">
              <w:rPr>
                <w:sz w:val="18"/>
                <w:szCs w:val="18"/>
              </w:rPr>
              <w:t>Cena oferty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5602" w:rsidRPr="001D1619" w:rsidRDefault="00CF5602" w:rsidP="00F03F6B">
            <w:pPr>
              <w:jc w:val="center"/>
              <w:rPr>
                <w:sz w:val="18"/>
                <w:szCs w:val="18"/>
              </w:rPr>
            </w:pPr>
            <w:r w:rsidRPr="001D1619">
              <w:rPr>
                <w:sz w:val="18"/>
                <w:szCs w:val="18"/>
              </w:rPr>
              <w:t>Termin dostawy (dni robocze)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5602" w:rsidRPr="001D1619" w:rsidRDefault="00CF5602" w:rsidP="00F03F6B">
            <w:pPr>
              <w:jc w:val="center"/>
              <w:rPr>
                <w:sz w:val="18"/>
                <w:szCs w:val="18"/>
              </w:rPr>
            </w:pPr>
            <w:r w:rsidRPr="001D1619">
              <w:rPr>
                <w:sz w:val="18"/>
                <w:szCs w:val="18"/>
              </w:rPr>
              <w:t>Okres gwarancji</w:t>
            </w:r>
          </w:p>
          <w:p w:rsidR="00CF5602" w:rsidRPr="001D1619" w:rsidRDefault="00CF5602" w:rsidP="00F03F6B">
            <w:pPr>
              <w:jc w:val="center"/>
              <w:rPr>
                <w:sz w:val="18"/>
                <w:szCs w:val="18"/>
              </w:rPr>
            </w:pPr>
            <w:r w:rsidRPr="001D1619">
              <w:rPr>
                <w:sz w:val="18"/>
                <w:szCs w:val="18"/>
              </w:rPr>
              <w:t>(miesiące)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5602" w:rsidRPr="001D1619" w:rsidRDefault="00CF5602" w:rsidP="00F03F6B">
            <w:pPr>
              <w:jc w:val="center"/>
              <w:rPr>
                <w:sz w:val="18"/>
                <w:szCs w:val="18"/>
              </w:rPr>
            </w:pPr>
            <w:r w:rsidRPr="001D1619">
              <w:rPr>
                <w:sz w:val="18"/>
                <w:szCs w:val="18"/>
              </w:rPr>
              <w:t>Warunki płatności</w:t>
            </w:r>
          </w:p>
        </w:tc>
        <w:tc>
          <w:tcPr>
            <w:tcW w:w="992" w:type="dxa"/>
          </w:tcPr>
          <w:p w:rsidR="00CF5602" w:rsidRPr="001D1619" w:rsidRDefault="00CF5602" w:rsidP="00F03F6B">
            <w:pPr>
              <w:jc w:val="center"/>
              <w:rPr>
                <w:sz w:val="18"/>
                <w:szCs w:val="18"/>
              </w:rPr>
            </w:pPr>
            <w:r w:rsidRPr="001D1619">
              <w:rPr>
                <w:sz w:val="18"/>
                <w:szCs w:val="18"/>
              </w:rPr>
              <w:t>Termin wykonania (miesiące)</w:t>
            </w:r>
          </w:p>
        </w:tc>
      </w:tr>
      <w:tr w:rsidR="00CF5602" w:rsidRPr="00075CD0" w:rsidTr="00B31880">
        <w:tc>
          <w:tcPr>
            <w:tcW w:w="540" w:type="dxa"/>
            <w:shd w:val="clear" w:color="auto" w:fill="auto"/>
          </w:tcPr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Przedsiębiorstwo YAVO Sp. z o.o.</w:t>
            </w:r>
          </w:p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Bawełniana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97-400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Bełchatów</w:t>
            </w:r>
          </w:p>
        </w:tc>
        <w:tc>
          <w:tcPr>
            <w:tcW w:w="709" w:type="dxa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38</w:t>
            </w:r>
          </w:p>
        </w:tc>
        <w:tc>
          <w:tcPr>
            <w:tcW w:w="1417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336.83 zł</w:t>
            </w:r>
          </w:p>
        </w:tc>
        <w:tc>
          <w:tcPr>
            <w:tcW w:w="993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</w:tcPr>
          <w:p w:rsidR="00CF5602" w:rsidRPr="007E2EB2" w:rsidRDefault="00CF5602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E5032" w:rsidRPr="00075CD0" w:rsidTr="00B31880">
        <w:tc>
          <w:tcPr>
            <w:tcW w:w="540" w:type="dxa"/>
            <w:vMerge w:val="restart"/>
            <w:shd w:val="clear" w:color="auto" w:fill="auto"/>
          </w:tcPr>
          <w:p w:rsidR="00DE5032" w:rsidRPr="00075CD0" w:rsidRDefault="00DE503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</w:t>
            </w:r>
          </w:p>
          <w:p w:rsidR="00DE5032" w:rsidRPr="00075CD0" w:rsidRDefault="00DE5032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DE5032" w:rsidRPr="00075CD0" w:rsidRDefault="00DE503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KD </w:t>
            </w:r>
            <w:proofErr w:type="spellStart"/>
            <w:r w:rsidRPr="007E2EB2">
              <w:rPr>
                <w:sz w:val="22"/>
                <w:szCs w:val="22"/>
              </w:rPr>
              <w:t>Medical</w:t>
            </w:r>
            <w:proofErr w:type="spellEnd"/>
            <w:r w:rsidRPr="007E2EB2">
              <w:rPr>
                <w:sz w:val="22"/>
                <w:szCs w:val="22"/>
              </w:rPr>
              <w:t xml:space="preserve"> Polska Sp. z o.o.</w:t>
            </w:r>
          </w:p>
          <w:p w:rsidR="00DE5032" w:rsidRPr="00075CD0" w:rsidRDefault="00DE503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Partyzantów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71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E5032" w:rsidRPr="00075CD0" w:rsidRDefault="00DE503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43-300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Bielsko-Biała</w:t>
            </w:r>
          </w:p>
        </w:tc>
        <w:tc>
          <w:tcPr>
            <w:tcW w:w="709" w:type="dxa"/>
          </w:tcPr>
          <w:p w:rsidR="00DE5032" w:rsidRPr="00075CD0" w:rsidRDefault="00DE503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:rsidR="00DE5032" w:rsidRPr="00075CD0" w:rsidRDefault="00DE503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1 431.00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DE5032" w:rsidRPr="00075CD0" w:rsidRDefault="00DE503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E5032" w:rsidRPr="00075CD0" w:rsidRDefault="00DE503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E5032" w:rsidRPr="00075CD0" w:rsidRDefault="00DE503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30 dni</w:t>
            </w:r>
          </w:p>
        </w:tc>
        <w:tc>
          <w:tcPr>
            <w:tcW w:w="992" w:type="dxa"/>
            <w:vMerge w:val="restart"/>
          </w:tcPr>
          <w:p w:rsidR="00DE5032" w:rsidRPr="007E2EB2" w:rsidRDefault="00DE5032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E5032" w:rsidRPr="00075CD0" w:rsidTr="00B31880">
        <w:tc>
          <w:tcPr>
            <w:tcW w:w="540" w:type="dxa"/>
            <w:vMerge/>
            <w:shd w:val="clear" w:color="auto" w:fill="auto"/>
          </w:tcPr>
          <w:p w:rsidR="00DE5032" w:rsidRPr="00075CD0" w:rsidRDefault="00DE5032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DE5032" w:rsidRPr="00075CD0" w:rsidRDefault="00DE5032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DE5032" w:rsidRPr="00075CD0" w:rsidRDefault="00DE503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31</w:t>
            </w:r>
          </w:p>
        </w:tc>
        <w:tc>
          <w:tcPr>
            <w:tcW w:w="1417" w:type="dxa"/>
            <w:shd w:val="clear" w:color="auto" w:fill="auto"/>
          </w:tcPr>
          <w:p w:rsidR="00DE5032" w:rsidRPr="00075CD0" w:rsidRDefault="00DE503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2 122.20 zł</w:t>
            </w:r>
          </w:p>
        </w:tc>
        <w:tc>
          <w:tcPr>
            <w:tcW w:w="993" w:type="dxa"/>
            <w:vMerge/>
            <w:shd w:val="clear" w:color="auto" w:fill="auto"/>
          </w:tcPr>
          <w:p w:rsidR="00DE5032" w:rsidRPr="00075CD0" w:rsidRDefault="00DE5032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E5032" w:rsidRPr="00075CD0" w:rsidRDefault="00DE5032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E5032" w:rsidRPr="00075CD0" w:rsidRDefault="00DE5032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DE5032" w:rsidRPr="00075CD0" w:rsidRDefault="00DE5032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CF5602" w:rsidRPr="00075CD0" w:rsidTr="00B31880">
        <w:tc>
          <w:tcPr>
            <w:tcW w:w="540" w:type="dxa"/>
            <w:shd w:val="clear" w:color="auto" w:fill="auto"/>
          </w:tcPr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CF5602" w:rsidRPr="0029480C" w:rsidRDefault="00CF5602" w:rsidP="00F03F6B">
            <w:pPr>
              <w:rPr>
                <w:sz w:val="22"/>
                <w:szCs w:val="22"/>
              </w:rPr>
            </w:pPr>
            <w:proofErr w:type="spellStart"/>
            <w:r w:rsidRPr="0029480C">
              <w:rPr>
                <w:sz w:val="22"/>
                <w:szCs w:val="22"/>
              </w:rPr>
              <w:t>Biomed</w:t>
            </w:r>
            <w:proofErr w:type="spellEnd"/>
            <w:r w:rsidRPr="0029480C">
              <w:rPr>
                <w:sz w:val="22"/>
                <w:szCs w:val="22"/>
              </w:rPr>
              <w:t xml:space="preserve"> Aparatura Medyczna</w:t>
            </w:r>
          </w:p>
          <w:p w:rsidR="00CF5602" w:rsidRPr="0029480C" w:rsidRDefault="00CF5602" w:rsidP="00F03F6B">
            <w:pPr>
              <w:rPr>
                <w:sz w:val="22"/>
                <w:szCs w:val="22"/>
              </w:rPr>
            </w:pPr>
            <w:r w:rsidRPr="0029480C">
              <w:rPr>
                <w:sz w:val="22"/>
                <w:szCs w:val="22"/>
              </w:rPr>
              <w:t xml:space="preserve">ul. Ostródzka 195 </w:t>
            </w:r>
          </w:p>
          <w:p w:rsidR="00CF5602" w:rsidRPr="0029480C" w:rsidRDefault="00CF5602" w:rsidP="00F03F6B">
            <w:pPr>
              <w:jc w:val="both"/>
              <w:rPr>
                <w:sz w:val="22"/>
                <w:szCs w:val="22"/>
              </w:rPr>
            </w:pPr>
            <w:r w:rsidRPr="0029480C">
              <w:rPr>
                <w:sz w:val="22"/>
                <w:szCs w:val="22"/>
              </w:rPr>
              <w:t>03-289 Warszawa</w:t>
            </w:r>
          </w:p>
        </w:tc>
        <w:tc>
          <w:tcPr>
            <w:tcW w:w="709" w:type="dxa"/>
          </w:tcPr>
          <w:p w:rsidR="00CF5602" w:rsidRPr="0029480C" w:rsidRDefault="00CF5602" w:rsidP="00DE5032">
            <w:pPr>
              <w:jc w:val="center"/>
              <w:rPr>
                <w:sz w:val="22"/>
                <w:szCs w:val="22"/>
              </w:rPr>
            </w:pPr>
            <w:r w:rsidRPr="0029480C">
              <w:rPr>
                <w:sz w:val="22"/>
                <w:szCs w:val="22"/>
              </w:rPr>
              <w:t>24</w:t>
            </w:r>
          </w:p>
        </w:tc>
        <w:tc>
          <w:tcPr>
            <w:tcW w:w="1417" w:type="dxa"/>
            <w:shd w:val="clear" w:color="auto" w:fill="auto"/>
          </w:tcPr>
          <w:p w:rsidR="00CF5602" w:rsidRPr="0029480C" w:rsidRDefault="00CF5602" w:rsidP="00DE5032">
            <w:pPr>
              <w:jc w:val="center"/>
              <w:rPr>
                <w:sz w:val="22"/>
                <w:szCs w:val="22"/>
              </w:rPr>
            </w:pPr>
            <w:r w:rsidRPr="0029480C">
              <w:rPr>
                <w:sz w:val="22"/>
                <w:szCs w:val="22"/>
              </w:rPr>
              <w:t>2 332.02 zł</w:t>
            </w:r>
          </w:p>
        </w:tc>
        <w:tc>
          <w:tcPr>
            <w:tcW w:w="993" w:type="dxa"/>
            <w:shd w:val="clear" w:color="auto" w:fill="auto"/>
          </w:tcPr>
          <w:p w:rsidR="00CF5602" w:rsidRPr="0029480C" w:rsidRDefault="0029480C" w:rsidP="00DE5032">
            <w:pPr>
              <w:jc w:val="center"/>
              <w:rPr>
                <w:sz w:val="22"/>
                <w:szCs w:val="22"/>
              </w:rPr>
            </w:pPr>
            <w:r w:rsidRPr="0029480C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F5602" w:rsidRPr="0029480C" w:rsidRDefault="0029480C" w:rsidP="00DE5032">
            <w:pPr>
              <w:jc w:val="center"/>
              <w:rPr>
                <w:sz w:val="22"/>
                <w:szCs w:val="22"/>
              </w:rPr>
            </w:pPr>
            <w:r w:rsidRPr="0029480C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CF5602" w:rsidRPr="0029480C" w:rsidRDefault="0029480C" w:rsidP="00DE5032">
            <w:pPr>
              <w:jc w:val="center"/>
              <w:rPr>
                <w:sz w:val="22"/>
                <w:szCs w:val="22"/>
              </w:rPr>
            </w:pPr>
            <w:r w:rsidRPr="0029480C">
              <w:rPr>
                <w:sz w:val="22"/>
                <w:szCs w:val="22"/>
              </w:rPr>
              <w:t>30 dni</w:t>
            </w:r>
          </w:p>
        </w:tc>
        <w:tc>
          <w:tcPr>
            <w:tcW w:w="992" w:type="dxa"/>
          </w:tcPr>
          <w:p w:rsidR="00CF5602" w:rsidRPr="00075CD0" w:rsidRDefault="00D86CBE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9A45C5" w:rsidRPr="00075CD0" w:rsidTr="00B31880">
        <w:tc>
          <w:tcPr>
            <w:tcW w:w="540" w:type="dxa"/>
            <w:vMerge w:val="restart"/>
            <w:shd w:val="clear" w:color="auto" w:fill="auto"/>
          </w:tcPr>
          <w:p w:rsidR="009A45C5" w:rsidRPr="00075CD0" w:rsidRDefault="009A45C5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</w:t>
            </w:r>
          </w:p>
          <w:p w:rsidR="009A45C5" w:rsidRPr="00075CD0" w:rsidRDefault="009A45C5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9A45C5" w:rsidRDefault="009A45C5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ELEKTRO MED </w:t>
            </w:r>
          </w:p>
          <w:p w:rsidR="009A45C5" w:rsidRPr="00075CD0" w:rsidRDefault="009A45C5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Grzegorz  </w:t>
            </w:r>
            <w:proofErr w:type="spellStart"/>
            <w:r w:rsidRPr="007E2EB2">
              <w:rPr>
                <w:sz w:val="22"/>
                <w:szCs w:val="22"/>
              </w:rPr>
              <w:t>Pałkowski</w:t>
            </w:r>
            <w:proofErr w:type="spellEnd"/>
          </w:p>
          <w:p w:rsidR="009A45C5" w:rsidRPr="00075CD0" w:rsidRDefault="009A45C5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Zabierzowska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A45C5" w:rsidRPr="00075CD0" w:rsidRDefault="009A45C5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32-005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Niepołomice</w:t>
            </w:r>
          </w:p>
        </w:tc>
        <w:tc>
          <w:tcPr>
            <w:tcW w:w="709" w:type="dxa"/>
          </w:tcPr>
          <w:p w:rsidR="009A45C5" w:rsidRDefault="009A45C5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13</w:t>
            </w:r>
          </w:p>
          <w:p w:rsidR="009A45C5" w:rsidRPr="00075CD0" w:rsidRDefault="009A45C5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A45C5" w:rsidRPr="00075CD0" w:rsidRDefault="009A45C5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1 780.00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9A45C5" w:rsidRPr="00075CD0" w:rsidRDefault="009A45C5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9A45C5" w:rsidRPr="00075CD0" w:rsidRDefault="009A45C5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9A45C5" w:rsidRPr="00075CD0" w:rsidRDefault="009A45C5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9A45C5" w:rsidRPr="007E2EB2" w:rsidRDefault="009A45C5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9A45C5" w:rsidRPr="00075CD0" w:rsidTr="00B31880">
        <w:tc>
          <w:tcPr>
            <w:tcW w:w="540" w:type="dxa"/>
            <w:vMerge/>
            <w:shd w:val="clear" w:color="auto" w:fill="auto"/>
          </w:tcPr>
          <w:p w:rsidR="009A45C5" w:rsidRPr="00075CD0" w:rsidRDefault="009A45C5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A45C5" w:rsidRPr="00075CD0" w:rsidRDefault="009A45C5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A45C5" w:rsidRPr="00075CD0" w:rsidRDefault="009A45C5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37</w:t>
            </w:r>
          </w:p>
        </w:tc>
        <w:tc>
          <w:tcPr>
            <w:tcW w:w="1417" w:type="dxa"/>
            <w:shd w:val="clear" w:color="auto" w:fill="auto"/>
          </w:tcPr>
          <w:p w:rsidR="009A45C5" w:rsidRPr="00075CD0" w:rsidRDefault="009A45C5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166.32 zł</w:t>
            </w:r>
          </w:p>
        </w:tc>
        <w:tc>
          <w:tcPr>
            <w:tcW w:w="993" w:type="dxa"/>
            <w:vMerge/>
            <w:shd w:val="clear" w:color="auto" w:fill="auto"/>
          </w:tcPr>
          <w:p w:rsidR="009A45C5" w:rsidRPr="00075CD0" w:rsidRDefault="009A45C5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A45C5" w:rsidRPr="00075CD0" w:rsidRDefault="009A45C5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A45C5" w:rsidRPr="00075CD0" w:rsidRDefault="009A45C5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9A45C5" w:rsidRPr="00075CD0" w:rsidRDefault="009A45C5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B31880" w:rsidRPr="00075CD0" w:rsidTr="00B31880">
        <w:tc>
          <w:tcPr>
            <w:tcW w:w="540" w:type="dxa"/>
            <w:vMerge w:val="restart"/>
            <w:shd w:val="clear" w:color="auto" w:fill="auto"/>
          </w:tcPr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5</w:t>
            </w:r>
          </w:p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B31880" w:rsidRPr="00075CD0" w:rsidRDefault="00B31880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SORIMEX Sp. z o.o. Sp. K.</w:t>
            </w:r>
          </w:p>
          <w:p w:rsidR="00B31880" w:rsidRPr="00075CD0" w:rsidRDefault="00B31880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Równinna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25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1880" w:rsidRDefault="00B31880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Toruń</w:t>
            </w:r>
          </w:p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3188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19</w:t>
            </w:r>
          </w:p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3 534.84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B31880" w:rsidRPr="007E2EB2" w:rsidRDefault="00B31880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B31880" w:rsidRPr="00075CD0" w:rsidTr="00B31880">
        <w:tc>
          <w:tcPr>
            <w:tcW w:w="540" w:type="dxa"/>
            <w:vMerge/>
            <w:shd w:val="clear" w:color="auto" w:fill="auto"/>
          </w:tcPr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1 263.60 zł</w:t>
            </w:r>
          </w:p>
        </w:tc>
        <w:tc>
          <w:tcPr>
            <w:tcW w:w="993" w:type="dxa"/>
            <w:vMerge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CF5602" w:rsidRPr="00075CD0" w:rsidTr="00B31880">
        <w:tc>
          <w:tcPr>
            <w:tcW w:w="540" w:type="dxa"/>
            <w:shd w:val="clear" w:color="auto" w:fill="auto"/>
          </w:tcPr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Toruńskie Zakłady Materiałów Opatrunkowych S.A.</w:t>
            </w:r>
          </w:p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Żółkiewskiego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20/26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Toruń</w:t>
            </w:r>
          </w:p>
        </w:tc>
        <w:tc>
          <w:tcPr>
            <w:tcW w:w="709" w:type="dxa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34</w:t>
            </w:r>
          </w:p>
        </w:tc>
        <w:tc>
          <w:tcPr>
            <w:tcW w:w="1417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6 946.56 zł</w:t>
            </w:r>
          </w:p>
        </w:tc>
        <w:tc>
          <w:tcPr>
            <w:tcW w:w="993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</w:tcPr>
          <w:p w:rsidR="00CF5602" w:rsidRPr="007E2EB2" w:rsidRDefault="00B31880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CF5602" w:rsidRPr="00075CD0" w:rsidTr="00B31880">
        <w:tc>
          <w:tcPr>
            <w:tcW w:w="540" w:type="dxa"/>
            <w:shd w:val="clear" w:color="auto" w:fill="auto"/>
          </w:tcPr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7</w:t>
            </w:r>
          </w:p>
        </w:tc>
        <w:tc>
          <w:tcPr>
            <w:tcW w:w="3544" w:type="dxa"/>
            <w:shd w:val="clear" w:color="auto" w:fill="auto"/>
          </w:tcPr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J. </w:t>
            </w:r>
            <w:proofErr w:type="spellStart"/>
            <w:r w:rsidRPr="007E2EB2">
              <w:rPr>
                <w:sz w:val="22"/>
                <w:szCs w:val="22"/>
              </w:rPr>
              <w:t>Chodacki</w:t>
            </w:r>
            <w:proofErr w:type="spellEnd"/>
            <w:r w:rsidRPr="007E2EB2">
              <w:rPr>
                <w:sz w:val="22"/>
                <w:szCs w:val="22"/>
              </w:rPr>
              <w:t>, A. Misztal "MEDICA" Spółka Jawna</w:t>
            </w:r>
          </w:p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Przemysłowa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4A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59-300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Lubin</w:t>
            </w:r>
          </w:p>
        </w:tc>
        <w:tc>
          <w:tcPr>
            <w:tcW w:w="709" w:type="dxa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32</w:t>
            </w:r>
          </w:p>
        </w:tc>
        <w:tc>
          <w:tcPr>
            <w:tcW w:w="1417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1 896.00 zł</w:t>
            </w:r>
          </w:p>
        </w:tc>
        <w:tc>
          <w:tcPr>
            <w:tcW w:w="993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</w:tcPr>
          <w:p w:rsidR="00CF5602" w:rsidRPr="007E2EB2" w:rsidRDefault="00B31880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CF5602" w:rsidRPr="00075CD0" w:rsidTr="00B31880">
        <w:tc>
          <w:tcPr>
            <w:tcW w:w="540" w:type="dxa"/>
            <w:shd w:val="clear" w:color="auto" w:fill="auto"/>
          </w:tcPr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</w:t>
            </w:r>
          </w:p>
        </w:tc>
        <w:tc>
          <w:tcPr>
            <w:tcW w:w="3544" w:type="dxa"/>
            <w:shd w:val="clear" w:color="auto" w:fill="auto"/>
          </w:tcPr>
          <w:p w:rsidR="00CF5602" w:rsidRPr="00075CD0" w:rsidRDefault="00CF5602" w:rsidP="00F03F6B">
            <w:pPr>
              <w:rPr>
                <w:sz w:val="22"/>
                <w:szCs w:val="22"/>
              </w:rPr>
            </w:pPr>
            <w:proofErr w:type="spellStart"/>
            <w:r w:rsidRPr="007E2EB2">
              <w:rPr>
                <w:sz w:val="22"/>
                <w:szCs w:val="22"/>
              </w:rPr>
              <w:t>Becton</w:t>
            </w:r>
            <w:proofErr w:type="spellEnd"/>
            <w:r w:rsidRPr="007E2EB2">
              <w:rPr>
                <w:sz w:val="22"/>
                <w:szCs w:val="22"/>
              </w:rPr>
              <w:t xml:space="preserve"> Dickinson Polska Sp. z o. o.</w:t>
            </w:r>
          </w:p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ul. </w:t>
            </w:r>
            <w:r w:rsidR="009628A0">
              <w:rPr>
                <w:sz w:val="22"/>
                <w:szCs w:val="22"/>
              </w:rPr>
              <w:t>Osmańska 14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F5602" w:rsidRPr="00075CD0" w:rsidRDefault="009628A0" w:rsidP="00F03F6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02-823</w:t>
            </w:r>
            <w:r w:rsidR="00CF5602" w:rsidRPr="00075CD0">
              <w:rPr>
                <w:sz w:val="22"/>
                <w:szCs w:val="22"/>
              </w:rPr>
              <w:t xml:space="preserve"> </w:t>
            </w:r>
            <w:r w:rsidR="00CF5602" w:rsidRPr="007E2EB2">
              <w:rPr>
                <w:sz w:val="22"/>
                <w:szCs w:val="22"/>
              </w:rPr>
              <w:t>Warszawa</w:t>
            </w:r>
          </w:p>
        </w:tc>
        <w:tc>
          <w:tcPr>
            <w:tcW w:w="709" w:type="dxa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43 462.87 zł</w:t>
            </w:r>
          </w:p>
        </w:tc>
        <w:tc>
          <w:tcPr>
            <w:tcW w:w="993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</w:tcPr>
          <w:p w:rsidR="00CF5602" w:rsidRPr="007E2EB2" w:rsidRDefault="00B31880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B31880" w:rsidRPr="00075CD0" w:rsidTr="00B31880">
        <w:tc>
          <w:tcPr>
            <w:tcW w:w="540" w:type="dxa"/>
            <w:vMerge w:val="restart"/>
            <w:shd w:val="clear" w:color="auto" w:fill="auto"/>
          </w:tcPr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9</w:t>
            </w:r>
          </w:p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B31880" w:rsidRDefault="00B31880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PAUL HARTMANN </w:t>
            </w:r>
          </w:p>
          <w:p w:rsidR="00B31880" w:rsidRPr="00075CD0" w:rsidRDefault="00B31880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Polska Sp. z o.o.</w:t>
            </w:r>
          </w:p>
          <w:p w:rsidR="00B31880" w:rsidRPr="00075CD0" w:rsidRDefault="00B31880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Partyzancka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133/151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95-200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Pabianice</w:t>
            </w:r>
          </w:p>
        </w:tc>
        <w:tc>
          <w:tcPr>
            <w:tcW w:w="709" w:type="dxa"/>
          </w:tcPr>
          <w:p w:rsidR="00B3188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29</w:t>
            </w:r>
          </w:p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3 730.73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B31880" w:rsidRPr="007E2EB2" w:rsidRDefault="00B31880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B31880" w:rsidRPr="00075CD0" w:rsidTr="00B31880">
        <w:tc>
          <w:tcPr>
            <w:tcW w:w="540" w:type="dxa"/>
            <w:vMerge/>
            <w:shd w:val="clear" w:color="auto" w:fill="auto"/>
          </w:tcPr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39</w:t>
            </w:r>
          </w:p>
        </w:tc>
        <w:tc>
          <w:tcPr>
            <w:tcW w:w="1417" w:type="dxa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64 341.93 zł</w:t>
            </w:r>
          </w:p>
        </w:tc>
        <w:tc>
          <w:tcPr>
            <w:tcW w:w="993" w:type="dxa"/>
            <w:vMerge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CF5602" w:rsidRPr="00075CD0" w:rsidTr="00B31880">
        <w:tc>
          <w:tcPr>
            <w:tcW w:w="540" w:type="dxa"/>
            <w:shd w:val="clear" w:color="auto" w:fill="auto"/>
          </w:tcPr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10</w:t>
            </w:r>
          </w:p>
        </w:tc>
        <w:tc>
          <w:tcPr>
            <w:tcW w:w="3544" w:type="dxa"/>
            <w:shd w:val="clear" w:color="auto" w:fill="auto"/>
          </w:tcPr>
          <w:p w:rsidR="00CF5602" w:rsidRPr="009628A0" w:rsidRDefault="00CF5602" w:rsidP="00F03F6B">
            <w:pPr>
              <w:rPr>
                <w:sz w:val="22"/>
                <w:szCs w:val="22"/>
              </w:rPr>
            </w:pPr>
            <w:r w:rsidRPr="009628A0">
              <w:rPr>
                <w:sz w:val="22"/>
                <w:szCs w:val="22"/>
              </w:rPr>
              <w:t>ADVANCE EUROPE Sp. z o.</w:t>
            </w:r>
            <w:r w:rsidR="00B31880" w:rsidRPr="009628A0">
              <w:rPr>
                <w:sz w:val="22"/>
                <w:szCs w:val="22"/>
              </w:rPr>
              <w:t xml:space="preserve"> </w:t>
            </w:r>
            <w:r w:rsidRPr="009628A0">
              <w:rPr>
                <w:sz w:val="22"/>
                <w:szCs w:val="22"/>
              </w:rPr>
              <w:t>o.</w:t>
            </w:r>
          </w:p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Skrzetuskiego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30/3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02-726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Warszawa</w:t>
            </w:r>
          </w:p>
        </w:tc>
        <w:tc>
          <w:tcPr>
            <w:tcW w:w="709" w:type="dxa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42</w:t>
            </w:r>
          </w:p>
        </w:tc>
        <w:tc>
          <w:tcPr>
            <w:tcW w:w="1417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3 024.00 zł</w:t>
            </w:r>
          </w:p>
        </w:tc>
        <w:tc>
          <w:tcPr>
            <w:tcW w:w="993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</w:tcPr>
          <w:p w:rsidR="00CF5602" w:rsidRPr="007E2EB2" w:rsidRDefault="00B31880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B31880" w:rsidRPr="00075CD0" w:rsidTr="00B31880">
        <w:tc>
          <w:tcPr>
            <w:tcW w:w="540" w:type="dxa"/>
            <w:vMerge w:val="restart"/>
            <w:shd w:val="clear" w:color="auto" w:fill="auto"/>
          </w:tcPr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lastRenderedPageBreak/>
              <w:t>11</w:t>
            </w:r>
          </w:p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B31880" w:rsidRPr="00075CD0" w:rsidRDefault="00B31880" w:rsidP="00F03F6B">
            <w:pPr>
              <w:rPr>
                <w:sz w:val="22"/>
                <w:szCs w:val="22"/>
              </w:rPr>
            </w:pPr>
            <w:proofErr w:type="spellStart"/>
            <w:r w:rsidRPr="007E2EB2">
              <w:rPr>
                <w:sz w:val="22"/>
                <w:szCs w:val="22"/>
              </w:rPr>
              <w:t>BioMaxima</w:t>
            </w:r>
            <w:proofErr w:type="spellEnd"/>
            <w:r w:rsidRPr="007E2EB2">
              <w:rPr>
                <w:sz w:val="22"/>
                <w:szCs w:val="22"/>
              </w:rPr>
              <w:t xml:space="preserve"> S.A.</w:t>
            </w:r>
          </w:p>
          <w:p w:rsidR="00B31880" w:rsidRPr="00075CD0" w:rsidRDefault="00B31880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ul. </w:t>
            </w:r>
            <w:proofErr w:type="spellStart"/>
            <w:r w:rsidRPr="007E2EB2">
              <w:rPr>
                <w:sz w:val="22"/>
                <w:szCs w:val="22"/>
              </w:rPr>
              <w:t>Vetterów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20-277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Lublin</w:t>
            </w:r>
          </w:p>
        </w:tc>
        <w:tc>
          <w:tcPr>
            <w:tcW w:w="709" w:type="dxa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804.58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B31880" w:rsidRPr="007E2EB2" w:rsidRDefault="00B31880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B31880" w:rsidRPr="00075CD0" w:rsidTr="00B31880">
        <w:tc>
          <w:tcPr>
            <w:tcW w:w="540" w:type="dxa"/>
            <w:vMerge/>
            <w:shd w:val="clear" w:color="auto" w:fill="auto"/>
          </w:tcPr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2 646.00 zł</w:t>
            </w:r>
          </w:p>
        </w:tc>
        <w:tc>
          <w:tcPr>
            <w:tcW w:w="993" w:type="dxa"/>
            <w:vMerge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B31880" w:rsidRPr="00075CD0" w:rsidTr="00B31880">
        <w:tc>
          <w:tcPr>
            <w:tcW w:w="540" w:type="dxa"/>
            <w:vMerge/>
            <w:shd w:val="clear" w:color="auto" w:fill="auto"/>
          </w:tcPr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B31880" w:rsidRPr="00075CD0" w:rsidRDefault="00B3188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870.91 zł</w:t>
            </w:r>
          </w:p>
        </w:tc>
        <w:tc>
          <w:tcPr>
            <w:tcW w:w="993" w:type="dxa"/>
            <w:vMerge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B31880" w:rsidRPr="00075CD0" w:rsidRDefault="00B31880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CF5602" w:rsidRPr="00075CD0" w:rsidTr="00B31880">
        <w:tc>
          <w:tcPr>
            <w:tcW w:w="540" w:type="dxa"/>
            <w:shd w:val="clear" w:color="auto" w:fill="auto"/>
          </w:tcPr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12</w:t>
            </w:r>
          </w:p>
        </w:tc>
        <w:tc>
          <w:tcPr>
            <w:tcW w:w="3544" w:type="dxa"/>
            <w:shd w:val="clear" w:color="auto" w:fill="auto"/>
          </w:tcPr>
          <w:p w:rsidR="00CF5602" w:rsidRPr="00075CD0" w:rsidRDefault="00CF5602" w:rsidP="00F03F6B">
            <w:pPr>
              <w:rPr>
                <w:sz w:val="22"/>
                <w:szCs w:val="22"/>
              </w:rPr>
            </w:pPr>
            <w:proofErr w:type="spellStart"/>
            <w:r w:rsidRPr="007E2EB2">
              <w:rPr>
                <w:sz w:val="22"/>
                <w:szCs w:val="22"/>
              </w:rPr>
              <w:t>Biameditek</w:t>
            </w:r>
            <w:proofErr w:type="spellEnd"/>
            <w:r w:rsidRPr="007E2EB2">
              <w:rPr>
                <w:sz w:val="22"/>
                <w:szCs w:val="22"/>
              </w:rPr>
              <w:t xml:space="preserve"> Sp. z o.o.</w:t>
            </w:r>
          </w:p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ul. </w:t>
            </w:r>
            <w:proofErr w:type="spellStart"/>
            <w:r w:rsidRPr="007E2EB2">
              <w:rPr>
                <w:sz w:val="22"/>
                <w:szCs w:val="22"/>
              </w:rPr>
              <w:t>Elewatorska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15-620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Białystok</w:t>
            </w:r>
          </w:p>
        </w:tc>
        <w:tc>
          <w:tcPr>
            <w:tcW w:w="709" w:type="dxa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43</w:t>
            </w:r>
          </w:p>
        </w:tc>
        <w:tc>
          <w:tcPr>
            <w:tcW w:w="1417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704.70 zł</w:t>
            </w:r>
          </w:p>
        </w:tc>
        <w:tc>
          <w:tcPr>
            <w:tcW w:w="993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</w:tcPr>
          <w:p w:rsidR="00CF5602" w:rsidRPr="007E2EB2" w:rsidRDefault="006922C8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6922C8" w:rsidRPr="00075CD0" w:rsidTr="006922C8">
        <w:trPr>
          <w:trHeight w:val="417"/>
        </w:trPr>
        <w:tc>
          <w:tcPr>
            <w:tcW w:w="540" w:type="dxa"/>
            <w:vMerge w:val="restart"/>
            <w:shd w:val="clear" w:color="auto" w:fill="auto"/>
          </w:tcPr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13</w:t>
            </w:r>
          </w:p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6922C8" w:rsidRPr="00075CD0" w:rsidRDefault="006922C8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BERYL MED LTD.</w:t>
            </w:r>
          </w:p>
          <w:p w:rsidR="006922C8" w:rsidRPr="00075CD0" w:rsidRDefault="006922C8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Sadowa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14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05-410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Józefów</w:t>
            </w:r>
          </w:p>
        </w:tc>
        <w:tc>
          <w:tcPr>
            <w:tcW w:w="709" w:type="dxa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26</w:t>
            </w:r>
          </w:p>
        </w:tc>
        <w:tc>
          <w:tcPr>
            <w:tcW w:w="1417" w:type="dxa"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3 244.32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6922C8" w:rsidRPr="007E2EB2" w:rsidRDefault="006922C8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6922C8" w:rsidRPr="00075CD0" w:rsidTr="00B31880">
        <w:tc>
          <w:tcPr>
            <w:tcW w:w="540" w:type="dxa"/>
            <w:vMerge/>
            <w:shd w:val="clear" w:color="auto" w:fill="auto"/>
          </w:tcPr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27</w:t>
            </w:r>
          </w:p>
        </w:tc>
        <w:tc>
          <w:tcPr>
            <w:tcW w:w="1417" w:type="dxa"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10 072.62 zł</w:t>
            </w:r>
          </w:p>
        </w:tc>
        <w:tc>
          <w:tcPr>
            <w:tcW w:w="993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6922C8" w:rsidRPr="00075CD0" w:rsidTr="00B31880">
        <w:tc>
          <w:tcPr>
            <w:tcW w:w="540" w:type="dxa"/>
            <w:vMerge w:val="restart"/>
            <w:shd w:val="clear" w:color="auto" w:fill="auto"/>
          </w:tcPr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14</w:t>
            </w:r>
          </w:p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6922C8" w:rsidRPr="00075CD0" w:rsidRDefault="006922C8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PROFILAB s.</w:t>
            </w:r>
            <w:r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c.</w:t>
            </w:r>
          </w:p>
          <w:p w:rsidR="006922C8" w:rsidRPr="00075CD0" w:rsidRDefault="006922C8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Emaliowa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28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02-295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Warszawa</w:t>
            </w:r>
          </w:p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922C8" w:rsidRPr="00075CD0" w:rsidRDefault="006922C8" w:rsidP="006922C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6922C8" w:rsidRPr="00075CD0" w:rsidRDefault="006922C8" w:rsidP="006922C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853.20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6922C8" w:rsidRPr="007E2EB2" w:rsidRDefault="006922C8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6922C8" w:rsidRPr="00075CD0" w:rsidTr="00B31880">
        <w:tc>
          <w:tcPr>
            <w:tcW w:w="540" w:type="dxa"/>
            <w:vMerge/>
            <w:shd w:val="clear" w:color="auto" w:fill="auto"/>
          </w:tcPr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922C8" w:rsidRPr="00075CD0" w:rsidRDefault="006922C8" w:rsidP="006922C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6922C8" w:rsidRPr="00075CD0" w:rsidRDefault="006922C8" w:rsidP="006922C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810.00 zł</w:t>
            </w:r>
          </w:p>
        </w:tc>
        <w:tc>
          <w:tcPr>
            <w:tcW w:w="993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6922C8" w:rsidRPr="00075CD0" w:rsidTr="00B31880">
        <w:tc>
          <w:tcPr>
            <w:tcW w:w="540" w:type="dxa"/>
            <w:vMerge/>
            <w:shd w:val="clear" w:color="auto" w:fill="auto"/>
          </w:tcPr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922C8" w:rsidRPr="00075CD0" w:rsidRDefault="006922C8" w:rsidP="006922C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6922C8" w:rsidRPr="00075CD0" w:rsidRDefault="006922C8" w:rsidP="006922C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3 499.20 zł</w:t>
            </w:r>
          </w:p>
        </w:tc>
        <w:tc>
          <w:tcPr>
            <w:tcW w:w="993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6922C8" w:rsidRPr="00075CD0" w:rsidTr="00B31880">
        <w:tc>
          <w:tcPr>
            <w:tcW w:w="540" w:type="dxa"/>
            <w:vMerge/>
            <w:shd w:val="clear" w:color="auto" w:fill="auto"/>
          </w:tcPr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922C8" w:rsidRPr="00075CD0" w:rsidRDefault="006922C8" w:rsidP="006922C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</w:tcPr>
          <w:p w:rsidR="006922C8" w:rsidRPr="00075CD0" w:rsidRDefault="006922C8" w:rsidP="006922C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1 568.55 zł</w:t>
            </w:r>
          </w:p>
        </w:tc>
        <w:tc>
          <w:tcPr>
            <w:tcW w:w="993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6922C8" w:rsidRPr="00075CD0" w:rsidTr="00B31880">
        <w:tc>
          <w:tcPr>
            <w:tcW w:w="540" w:type="dxa"/>
            <w:vMerge/>
            <w:shd w:val="clear" w:color="auto" w:fill="auto"/>
          </w:tcPr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6922C8" w:rsidRPr="00075CD0" w:rsidRDefault="006922C8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922C8" w:rsidRPr="00075CD0" w:rsidRDefault="006922C8" w:rsidP="006922C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shd w:val="clear" w:color="auto" w:fill="auto"/>
          </w:tcPr>
          <w:p w:rsidR="006922C8" w:rsidRPr="00075CD0" w:rsidRDefault="006922C8" w:rsidP="006922C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1 009.80 zł</w:t>
            </w:r>
          </w:p>
        </w:tc>
        <w:tc>
          <w:tcPr>
            <w:tcW w:w="993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6922C8" w:rsidRPr="00075CD0" w:rsidRDefault="006922C8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640D7D" w:rsidRPr="00075CD0" w:rsidTr="00B31880">
        <w:tc>
          <w:tcPr>
            <w:tcW w:w="540" w:type="dxa"/>
            <w:vMerge w:val="restart"/>
            <w:shd w:val="clear" w:color="auto" w:fill="auto"/>
          </w:tcPr>
          <w:p w:rsidR="00640D7D" w:rsidRPr="00075CD0" w:rsidRDefault="00640D7D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15</w:t>
            </w:r>
          </w:p>
          <w:p w:rsidR="00640D7D" w:rsidRPr="00075CD0" w:rsidRDefault="00640D7D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640D7D" w:rsidRPr="00075CD0" w:rsidRDefault="00640D7D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JAMRO Przedsiębiorstwo Handlowo-Usługowe</w:t>
            </w:r>
          </w:p>
          <w:p w:rsidR="00640D7D" w:rsidRPr="00075CD0" w:rsidRDefault="00640D7D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Małobądzka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186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40D7D" w:rsidRPr="00075CD0" w:rsidRDefault="00640D7D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42-500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Będzin</w:t>
            </w:r>
          </w:p>
        </w:tc>
        <w:tc>
          <w:tcPr>
            <w:tcW w:w="709" w:type="dxa"/>
          </w:tcPr>
          <w:p w:rsidR="00640D7D" w:rsidRPr="00075CD0" w:rsidRDefault="00640D7D" w:rsidP="00640D7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22</w:t>
            </w:r>
          </w:p>
        </w:tc>
        <w:tc>
          <w:tcPr>
            <w:tcW w:w="1417" w:type="dxa"/>
            <w:shd w:val="clear" w:color="auto" w:fill="auto"/>
          </w:tcPr>
          <w:p w:rsidR="00640D7D" w:rsidRPr="00075CD0" w:rsidRDefault="00640D7D" w:rsidP="00640D7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1 728.00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640D7D" w:rsidRPr="00075CD0" w:rsidRDefault="00640D7D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40D7D" w:rsidRPr="00075CD0" w:rsidRDefault="00640D7D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40D7D" w:rsidRPr="00075CD0" w:rsidRDefault="00640D7D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30 dni</w:t>
            </w:r>
          </w:p>
        </w:tc>
        <w:tc>
          <w:tcPr>
            <w:tcW w:w="992" w:type="dxa"/>
            <w:vMerge w:val="restart"/>
          </w:tcPr>
          <w:p w:rsidR="00640D7D" w:rsidRPr="007E2EB2" w:rsidRDefault="00640D7D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640D7D" w:rsidRPr="00075CD0" w:rsidTr="00B31880">
        <w:tc>
          <w:tcPr>
            <w:tcW w:w="540" w:type="dxa"/>
            <w:vMerge/>
            <w:shd w:val="clear" w:color="auto" w:fill="auto"/>
          </w:tcPr>
          <w:p w:rsidR="00640D7D" w:rsidRPr="00075CD0" w:rsidRDefault="00640D7D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640D7D" w:rsidRPr="00075CD0" w:rsidRDefault="00640D7D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40D7D" w:rsidRPr="00075CD0" w:rsidRDefault="00640D7D" w:rsidP="00640D7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25</w:t>
            </w:r>
          </w:p>
        </w:tc>
        <w:tc>
          <w:tcPr>
            <w:tcW w:w="1417" w:type="dxa"/>
            <w:shd w:val="clear" w:color="auto" w:fill="auto"/>
          </w:tcPr>
          <w:p w:rsidR="00640D7D" w:rsidRPr="00075CD0" w:rsidRDefault="00640D7D" w:rsidP="00640D7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2 106.00 zł</w:t>
            </w:r>
          </w:p>
        </w:tc>
        <w:tc>
          <w:tcPr>
            <w:tcW w:w="993" w:type="dxa"/>
            <w:vMerge/>
            <w:shd w:val="clear" w:color="auto" w:fill="auto"/>
          </w:tcPr>
          <w:p w:rsidR="00640D7D" w:rsidRPr="00075CD0" w:rsidRDefault="00640D7D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40D7D" w:rsidRPr="00075CD0" w:rsidRDefault="00640D7D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40D7D" w:rsidRPr="00075CD0" w:rsidRDefault="00640D7D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640D7D" w:rsidRPr="00075CD0" w:rsidRDefault="00640D7D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640D7D" w:rsidRPr="00075CD0" w:rsidTr="00B31880">
        <w:tc>
          <w:tcPr>
            <w:tcW w:w="540" w:type="dxa"/>
            <w:vMerge/>
            <w:shd w:val="clear" w:color="auto" w:fill="auto"/>
          </w:tcPr>
          <w:p w:rsidR="00640D7D" w:rsidRPr="00075CD0" w:rsidRDefault="00640D7D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640D7D" w:rsidRPr="00075CD0" w:rsidRDefault="00640D7D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40D7D" w:rsidRPr="00075CD0" w:rsidRDefault="00640D7D" w:rsidP="00EC11A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28</w:t>
            </w:r>
          </w:p>
        </w:tc>
        <w:tc>
          <w:tcPr>
            <w:tcW w:w="1417" w:type="dxa"/>
            <w:shd w:val="clear" w:color="auto" w:fill="auto"/>
          </w:tcPr>
          <w:p w:rsidR="00640D7D" w:rsidRPr="00075CD0" w:rsidRDefault="00640D7D" w:rsidP="00EC11A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12 597.12 zł</w:t>
            </w:r>
          </w:p>
        </w:tc>
        <w:tc>
          <w:tcPr>
            <w:tcW w:w="993" w:type="dxa"/>
            <w:vMerge/>
            <w:shd w:val="clear" w:color="auto" w:fill="auto"/>
          </w:tcPr>
          <w:p w:rsidR="00640D7D" w:rsidRPr="00075CD0" w:rsidRDefault="00640D7D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40D7D" w:rsidRPr="00075CD0" w:rsidRDefault="00640D7D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40D7D" w:rsidRPr="00075CD0" w:rsidRDefault="00640D7D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640D7D" w:rsidRPr="00075CD0" w:rsidRDefault="00640D7D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CF5602" w:rsidRPr="00075CD0" w:rsidTr="00B31880">
        <w:tc>
          <w:tcPr>
            <w:tcW w:w="540" w:type="dxa"/>
            <w:shd w:val="clear" w:color="auto" w:fill="auto"/>
          </w:tcPr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16</w:t>
            </w:r>
          </w:p>
        </w:tc>
        <w:tc>
          <w:tcPr>
            <w:tcW w:w="3544" w:type="dxa"/>
            <w:shd w:val="clear" w:color="auto" w:fill="auto"/>
          </w:tcPr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PZ  CORMAY  S.A.</w:t>
            </w:r>
          </w:p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Wiosenna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22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05-092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Łomianki</w:t>
            </w:r>
          </w:p>
        </w:tc>
        <w:tc>
          <w:tcPr>
            <w:tcW w:w="709" w:type="dxa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43</w:t>
            </w:r>
          </w:p>
        </w:tc>
        <w:tc>
          <w:tcPr>
            <w:tcW w:w="1417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680.40 zł</w:t>
            </w:r>
          </w:p>
        </w:tc>
        <w:tc>
          <w:tcPr>
            <w:tcW w:w="993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</w:tcPr>
          <w:p w:rsidR="00CF5602" w:rsidRPr="007E2EB2" w:rsidRDefault="00EC11A0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CF5602" w:rsidRPr="00075CD0" w:rsidTr="00B31880">
        <w:tc>
          <w:tcPr>
            <w:tcW w:w="540" w:type="dxa"/>
            <w:shd w:val="clear" w:color="auto" w:fill="auto"/>
          </w:tcPr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17</w:t>
            </w:r>
          </w:p>
        </w:tc>
        <w:tc>
          <w:tcPr>
            <w:tcW w:w="3544" w:type="dxa"/>
            <w:shd w:val="clear" w:color="auto" w:fill="auto"/>
          </w:tcPr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Centrum Zaopatrzenia Medycznego  CEZAL  S.A. - Wrocław</w:t>
            </w:r>
          </w:p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Widna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50-543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Wrocław</w:t>
            </w:r>
          </w:p>
        </w:tc>
        <w:tc>
          <w:tcPr>
            <w:tcW w:w="709" w:type="dxa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16 115.89 zł</w:t>
            </w:r>
          </w:p>
        </w:tc>
        <w:tc>
          <w:tcPr>
            <w:tcW w:w="993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</w:tcPr>
          <w:p w:rsidR="00CF5602" w:rsidRPr="007E2EB2" w:rsidRDefault="00F814C0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F814C0" w:rsidRPr="00075CD0" w:rsidTr="00B31880">
        <w:tc>
          <w:tcPr>
            <w:tcW w:w="540" w:type="dxa"/>
            <w:vMerge w:val="restart"/>
            <w:shd w:val="clear" w:color="auto" w:fill="auto"/>
          </w:tcPr>
          <w:p w:rsidR="00F814C0" w:rsidRPr="00075CD0" w:rsidRDefault="00F814C0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18</w:t>
            </w:r>
          </w:p>
          <w:p w:rsidR="00F814C0" w:rsidRPr="00075CD0" w:rsidRDefault="00F814C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F814C0" w:rsidRDefault="00F814C0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P. H. U.  ANMAR  Sp. z o.o. </w:t>
            </w:r>
          </w:p>
          <w:p w:rsidR="00F814C0" w:rsidRPr="00075CD0" w:rsidRDefault="00F814C0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Spółka komandytowa</w:t>
            </w:r>
          </w:p>
          <w:p w:rsidR="00F814C0" w:rsidRPr="00075CD0" w:rsidRDefault="00F814C0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Strefowa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22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814C0" w:rsidRPr="00075CD0" w:rsidRDefault="00F814C0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43-100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Tychy</w:t>
            </w:r>
          </w:p>
          <w:p w:rsidR="00F814C0" w:rsidRPr="00075CD0" w:rsidRDefault="00F814C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F814C0" w:rsidRPr="00075CD0" w:rsidRDefault="00F814C0" w:rsidP="00F814C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F814C0" w:rsidRPr="00075CD0" w:rsidRDefault="00F814C0" w:rsidP="00F814C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7 715.52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F814C0" w:rsidRPr="007E2EB2" w:rsidRDefault="00F814C0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F814C0" w:rsidRPr="00075CD0" w:rsidTr="00B31880">
        <w:tc>
          <w:tcPr>
            <w:tcW w:w="540" w:type="dxa"/>
            <w:vMerge/>
            <w:shd w:val="clear" w:color="auto" w:fill="auto"/>
          </w:tcPr>
          <w:p w:rsidR="00F814C0" w:rsidRPr="00075CD0" w:rsidRDefault="00F814C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F814C0" w:rsidRPr="00075CD0" w:rsidRDefault="00F814C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F814C0" w:rsidRPr="00075CD0" w:rsidRDefault="00F814C0" w:rsidP="00F814C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19</w:t>
            </w:r>
          </w:p>
        </w:tc>
        <w:tc>
          <w:tcPr>
            <w:tcW w:w="1417" w:type="dxa"/>
            <w:shd w:val="clear" w:color="auto" w:fill="auto"/>
          </w:tcPr>
          <w:p w:rsidR="00F814C0" w:rsidRPr="00075CD0" w:rsidRDefault="00F814C0" w:rsidP="00F814C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2 449.45 zł</w:t>
            </w:r>
          </w:p>
        </w:tc>
        <w:tc>
          <w:tcPr>
            <w:tcW w:w="993" w:type="dxa"/>
            <w:vMerge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F814C0" w:rsidRPr="00075CD0" w:rsidTr="00B31880">
        <w:tc>
          <w:tcPr>
            <w:tcW w:w="540" w:type="dxa"/>
            <w:vMerge/>
            <w:shd w:val="clear" w:color="auto" w:fill="auto"/>
          </w:tcPr>
          <w:p w:rsidR="00F814C0" w:rsidRPr="00075CD0" w:rsidRDefault="00F814C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F814C0" w:rsidRPr="00075CD0" w:rsidRDefault="00F814C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F814C0" w:rsidRPr="00075CD0" w:rsidRDefault="00F814C0" w:rsidP="00F814C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F814C0" w:rsidRPr="00075CD0" w:rsidRDefault="00F814C0" w:rsidP="00F814C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903.96 zł</w:t>
            </w:r>
          </w:p>
        </w:tc>
        <w:tc>
          <w:tcPr>
            <w:tcW w:w="993" w:type="dxa"/>
            <w:vMerge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F814C0" w:rsidRPr="00075CD0" w:rsidTr="00B31880">
        <w:tc>
          <w:tcPr>
            <w:tcW w:w="540" w:type="dxa"/>
            <w:vMerge/>
            <w:shd w:val="clear" w:color="auto" w:fill="auto"/>
          </w:tcPr>
          <w:p w:rsidR="00F814C0" w:rsidRPr="00075CD0" w:rsidRDefault="00F814C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F814C0" w:rsidRPr="00075CD0" w:rsidRDefault="00F814C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F814C0" w:rsidRPr="00075CD0" w:rsidRDefault="00F814C0" w:rsidP="00F814C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36</w:t>
            </w:r>
          </w:p>
        </w:tc>
        <w:tc>
          <w:tcPr>
            <w:tcW w:w="1417" w:type="dxa"/>
            <w:shd w:val="clear" w:color="auto" w:fill="auto"/>
          </w:tcPr>
          <w:p w:rsidR="00F814C0" w:rsidRPr="00075CD0" w:rsidRDefault="00F814C0" w:rsidP="00F814C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2 948.40 zł</w:t>
            </w:r>
          </w:p>
        </w:tc>
        <w:tc>
          <w:tcPr>
            <w:tcW w:w="993" w:type="dxa"/>
            <w:vMerge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F814C0" w:rsidRPr="00075CD0" w:rsidTr="00B31880">
        <w:tc>
          <w:tcPr>
            <w:tcW w:w="540" w:type="dxa"/>
            <w:vMerge/>
            <w:shd w:val="clear" w:color="auto" w:fill="auto"/>
          </w:tcPr>
          <w:p w:rsidR="00F814C0" w:rsidRPr="00075CD0" w:rsidRDefault="00F814C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F814C0" w:rsidRPr="00075CD0" w:rsidRDefault="00F814C0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F814C0" w:rsidRPr="00075CD0" w:rsidRDefault="00F814C0" w:rsidP="00F814C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42</w:t>
            </w:r>
          </w:p>
        </w:tc>
        <w:tc>
          <w:tcPr>
            <w:tcW w:w="1417" w:type="dxa"/>
            <w:shd w:val="clear" w:color="auto" w:fill="auto"/>
          </w:tcPr>
          <w:p w:rsidR="00F814C0" w:rsidRPr="00075CD0" w:rsidRDefault="00F814C0" w:rsidP="00F814C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4 968.00 zł</w:t>
            </w:r>
          </w:p>
        </w:tc>
        <w:tc>
          <w:tcPr>
            <w:tcW w:w="993" w:type="dxa"/>
            <w:vMerge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814C0" w:rsidRPr="00075CD0" w:rsidRDefault="00F814C0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CF5602" w:rsidRPr="00075CD0" w:rsidTr="00B31880">
        <w:tc>
          <w:tcPr>
            <w:tcW w:w="540" w:type="dxa"/>
            <w:shd w:val="clear" w:color="auto" w:fill="auto"/>
          </w:tcPr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19</w:t>
            </w:r>
          </w:p>
        </w:tc>
        <w:tc>
          <w:tcPr>
            <w:tcW w:w="3544" w:type="dxa"/>
            <w:shd w:val="clear" w:color="auto" w:fill="auto"/>
          </w:tcPr>
          <w:p w:rsidR="00CF5602" w:rsidRPr="007E2EB2" w:rsidRDefault="00CF5602" w:rsidP="00F03F6B">
            <w:pPr>
              <w:rPr>
                <w:sz w:val="22"/>
                <w:szCs w:val="22"/>
                <w:lang w:val="en-US"/>
              </w:rPr>
            </w:pPr>
            <w:proofErr w:type="spellStart"/>
            <w:r w:rsidRPr="007E2EB2">
              <w:rPr>
                <w:sz w:val="22"/>
                <w:szCs w:val="22"/>
                <w:lang w:val="en-US"/>
              </w:rPr>
              <w:t>Duolux</w:t>
            </w:r>
            <w:proofErr w:type="spellEnd"/>
            <w:r w:rsidRPr="007E2EB2">
              <w:rPr>
                <w:sz w:val="22"/>
                <w:szCs w:val="22"/>
                <w:lang w:val="en-US"/>
              </w:rPr>
              <w:t xml:space="preserve"> Medical Sp. z </w:t>
            </w:r>
            <w:proofErr w:type="spellStart"/>
            <w:r w:rsidRPr="007E2EB2">
              <w:rPr>
                <w:sz w:val="22"/>
                <w:szCs w:val="22"/>
                <w:lang w:val="en-US"/>
              </w:rPr>
              <w:t>o.o</w:t>
            </w:r>
            <w:proofErr w:type="spellEnd"/>
            <w:r w:rsidRPr="007E2EB2">
              <w:rPr>
                <w:sz w:val="22"/>
                <w:szCs w:val="22"/>
                <w:lang w:val="en-US"/>
              </w:rPr>
              <w:t>.</w:t>
            </w:r>
          </w:p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os. B. Chrobrego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40F/53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60-681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Poznań</w:t>
            </w:r>
          </w:p>
        </w:tc>
        <w:tc>
          <w:tcPr>
            <w:tcW w:w="709" w:type="dxa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26</w:t>
            </w:r>
          </w:p>
        </w:tc>
        <w:tc>
          <w:tcPr>
            <w:tcW w:w="1417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4 045.68 zł</w:t>
            </w:r>
          </w:p>
        </w:tc>
        <w:tc>
          <w:tcPr>
            <w:tcW w:w="993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</w:tcPr>
          <w:p w:rsidR="00CF5602" w:rsidRPr="007E2EB2" w:rsidRDefault="001B33CF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1B33CF" w:rsidRPr="00075CD0" w:rsidTr="00B31880">
        <w:tc>
          <w:tcPr>
            <w:tcW w:w="540" w:type="dxa"/>
            <w:vMerge w:val="restart"/>
            <w:shd w:val="clear" w:color="auto" w:fill="auto"/>
          </w:tcPr>
          <w:p w:rsidR="001B33CF" w:rsidRPr="00075CD0" w:rsidRDefault="001B33CF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20</w:t>
            </w:r>
          </w:p>
          <w:p w:rsidR="001B33CF" w:rsidRPr="00075CD0" w:rsidRDefault="001B33C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1B33CF" w:rsidRPr="007E2EB2" w:rsidRDefault="001B33CF" w:rsidP="00F03F6B">
            <w:pPr>
              <w:rPr>
                <w:sz w:val="22"/>
                <w:szCs w:val="22"/>
                <w:lang w:val="en-US"/>
              </w:rPr>
            </w:pPr>
            <w:proofErr w:type="spellStart"/>
            <w:r w:rsidRPr="007E2EB2">
              <w:rPr>
                <w:sz w:val="22"/>
                <w:szCs w:val="22"/>
                <w:lang w:val="en-US"/>
              </w:rPr>
              <w:t>FutureMed</w:t>
            </w:r>
            <w:proofErr w:type="spellEnd"/>
            <w:r w:rsidRPr="007E2EB2">
              <w:rPr>
                <w:sz w:val="22"/>
                <w:szCs w:val="22"/>
                <w:lang w:val="en-US"/>
              </w:rPr>
              <w:t xml:space="preserve"> Christos </w:t>
            </w:r>
            <w:proofErr w:type="spellStart"/>
            <w:r w:rsidRPr="007E2EB2">
              <w:rPr>
                <w:sz w:val="22"/>
                <w:szCs w:val="22"/>
                <w:lang w:val="en-US"/>
              </w:rPr>
              <w:t>Petrou</w:t>
            </w:r>
            <w:proofErr w:type="spellEnd"/>
          </w:p>
          <w:p w:rsidR="001B33CF" w:rsidRPr="007E2EB2" w:rsidRDefault="001B33CF" w:rsidP="00F03F6B">
            <w:pPr>
              <w:rPr>
                <w:sz w:val="22"/>
                <w:szCs w:val="22"/>
                <w:lang w:val="en-US"/>
              </w:rPr>
            </w:pPr>
            <w:proofErr w:type="spellStart"/>
            <w:r w:rsidRPr="007E2EB2">
              <w:rPr>
                <w:sz w:val="22"/>
                <w:szCs w:val="22"/>
                <w:lang w:val="en-US"/>
              </w:rPr>
              <w:t>ul</w:t>
            </w:r>
            <w:proofErr w:type="spellEnd"/>
            <w:r w:rsidRPr="007E2EB2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E2EB2">
              <w:rPr>
                <w:sz w:val="22"/>
                <w:szCs w:val="22"/>
                <w:lang w:val="en-US"/>
              </w:rPr>
              <w:t>Chłapowskiego</w:t>
            </w:r>
            <w:proofErr w:type="spellEnd"/>
            <w:r w:rsidRPr="007E2EB2">
              <w:rPr>
                <w:sz w:val="22"/>
                <w:szCs w:val="22"/>
                <w:lang w:val="en-US"/>
              </w:rPr>
              <w:t xml:space="preserve"> 12 </w:t>
            </w:r>
          </w:p>
          <w:p w:rsidR="001B33CF" w:rsidRPr="00075CD0" w:rsidRDefault="001B33CF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02-787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Warszawa</w:t>
            </w:r>
          </w:p>
        </w:tc>
        <w:tc>
          <w:tcPr>
            <w:tcW w:w="709" w:type="dxa"/>
          </w:tcPr>
          <w:p w:rsidR="001B33CF" w:rsidRPr="00075CD0" w:rsidRDefault="001B33CF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1B33CF" w:rsidRDefault="001B33CF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982.80 zł</w:t>
            </w:r>
          </w:p>
          <w:p w:rsidR="001B33CF" w:rsidRPr="00075CD0" w:rsidRDefault="001B33C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1B33CF" w:rsidRPr="00075CD0" w:rsidRDefault="001B33CF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B33CF" w:rsidRPr="00075CD0" w:rsidRDefault="001B33CF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B33CF" w:rsidRPr="00075CD0" w:rsidRDefault="001B33CF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1B33CF" w:rsidRPr="007E2EB2" w:rsidRDefault="001B33CF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1B33CF" w:rsidRPr="00075CD0" w:rsidTr="00B31880">
        <w:tc>
          <w:tcPr>
            <w:tcW w:w="540" w:type="dxa"/>
            <w:vMerge/>
            <w:shd w:val="clear" w:color="auto" w:fill="auto"/>
          </w:tcPr>
          <w:p w:rsidR="001B33CF" w:rsidRPr="00075CD0" w:rsidRDefault="001B33C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1B33CF" w:rsidRPr="00075CD0" w:rsidRDefault="001B33C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1B33CF" w:rsidRPr="00075CD0" w:rsidRDefault="001B33CF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auto"/>
          </w:tcPr>
          <w:p w:rsidR="001B33CF" w:rsidRPr="00075CD0" w:rsidRDefault="001B33CF" w:rsidP="001B33C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4 536.00 zł</w:t>
            </w:r>
          </w:p>
        </w:tc>
        <w:tc>
          <w:tcPr>
            <w:tcW w:w="993" w:type="dxa"/>
            <w:vMerge/>
            <w:shd w:val="clear" w:color="auto" w:fill="auto"/>
          </w:tcPr>
          <w:p w:rsidR="001B33CF" w:rsidRPr="00075CD0" w:rsidRDefault="001B33C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33CF" w:rsidRPr="00075CD0" w:rsidRDefault="001B33C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33CF" w:rsidRPr="00075CD0" w:rsidRDefault="001B33C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1B33CF" w:rsidRPr="00075CD0" w:rsidRDefault="001B33CF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1B34CD" w:rsidRPr="00075CD0" w:rsidTr="00B31880">
        <w:tc>
          <w:tcPr>
            <w:tcW w:w="540" w:type="dxa"/>
            <w:vMerge w:val="restart"/>
            <w:shd w:val="clear" w:color="auto" w:fill="auto"/>
          </w:tcPr>
          <w:p w:rsidR="001B34CD" w:rsidRPr="00075CD0" w:rsidRDefault="001B34CD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21</w:t>
            </w:r>
          </w:p>
          <w:p w:rsidR="001B34CD" w:rsidRPr="00075CD0" w:rsidRDefault="001B34CD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1B34CD" w:rsidRPr="00075CD0" w:rsidRDefault="001B34CD" w:rsidP="00F03F6B">
            <w:pPr>
              <w:rPr>
                <w:sz w:val="22"/>
                <w:szCs w:val="22"/>
              </w:rPr>
            </w:pPr>
            <w:proofErr w:type="spellStart"/>
            <w:r w:rsidRPr="007E2EB2">
              <w:rPr>
                <w:sz w:val="22"/>
                <w:szCs w:val="22"/>
              </w:rPr>
              <w:t>Bafarm</w:t>
            </w:r>
            <w:proofErr w:type="spellEnd"/>
            <w:r w:rsidRPr="007E2EB2">
              <w:rPr>
                <w:sz w:val="22"/>
                <w:szCs w:val="22"/>
              </w:rPr>
              <w:t xml:space="preserve"> Sp. z o.o.</w:t>
            </w:r>
          </w:p>
          <w:p w:rsidR="001B34CD" w:rsidRPr="00075CD0" w:rsidRDefault="001B34CD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Kościuszki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27a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B34CD" w:rsidRPr="00075CD0" w:rsidRDefault="001B34CD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43-100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Tychy</w:t>
            </w:r>
          </w:p>
        </w:tc>
        <w:tc>
          <w:tcPr>
            <w:tcW w:w="709" w:type="dxa"/>
          </w:tcPr>
          <w:p w:rsidR="001B34CD" w:rsidRPr="00075CD0" w:rsidRDefault="001B34CD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1B34CD" w:rsidRPr="00075CD0" w:rsidRDefault="001B34CD" w:rsidP="001B34C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37 038.87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1B34CD" w:rsidRPr="00075CD0" w:rsidRDefault="001B34CD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B34CD" w:rsidRPr="00075CD0" w:rsidRDefault="001B34CD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B34CD" w:rsidRPr="00075CD0" w:rsidRDefault="001B34CD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1B34CD" w:rsidRPr="007E2EB2" w:rsidRDefault="001B34CD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1B34CD" w:rsidRPr="00075CD0" w:rsidTr="00B31880">
        <w:tc>
          <w:tcPr>
            <w:tcW w:w="540" w:type="dxa"/>
            <w:vMerge/>
            <w:shd w:val="clear" w:color="auto" w:fill="auto"/>
          </w:tcPr>
          <w:p w:rsidR="001B34CD" w:rsidRPr="00075CD0" w:rsidRDefault="001B34CD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1B34CD" w:rsidRPr="00075CD0" w:rsidRDefault="001B34CD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1B34CD" w:rsidRPr="00075CD0" w:rsidRDefault="001B34CD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1B34CD" w:rsidRPr="00075CD0" w:rsidRDefault="001B34CD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22 831.20 zł</w:t>
            </w:r>
          </w:p>
        </w:tc>
        <w:tc>
          <w:tcPr>
            <w:tcW w:w="993" w:type="dxa"/>
            <w:vMerge/>
            <w:shd w:val="clear" w:color="auto" w:fill="auto"/>
          </w:tcPr>
          <w:p w:rsidR="001B34CD" w:rsidRPr="00075CD0" w:rsidRDefault="001B34CD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34CD" w:rsidRPr="00075CD0" w:rsidRDefault="001B34CD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34CD" w:rsidRPr="00075CD0" w:rsidRDefault="001B34CD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1B34CD" w:rsidRPr="00075CD0" w:rsidRDefault="001B34CD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524B7C" w:rsidRPr="00075CD0" w:rsidTr="00B31880">
        <w:tc>
          <w:tcPr>
            <w:tcW w:w="540" w:type="dxa"/>
            <w:vMerge w:val="restart"/>
            <w:shd w:val="clear" w:color="auto" w:fill="auto"/>
          </w:tcPr>
          <w:p w:rsidR="00524B7C" w:rsidRPr="00075CD0" w:rsidRDefault="00524B7C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22</w:t>
            </w:r>
          </w:p>
          <w:p w:rsidR="00524B7C" w:rsidRPr="00075CD0" w:rsidRDefault="00524B7C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524B7C" w:rsidRPr="00075CD0" w:rsidRDefault="00524B7C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POLMIL Sp. z o. o. S.K.A.</w:t>
            </w:r>
          </w:p>
          <w:p w:rsidR="00524B7C" w:rsidRPr="00075CD0" w:rsidRDefault="00524B7C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Przemysłowa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524B7C" w:rsidRPr="00075CD0" w:rsidRDefault="00524B7C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85-758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Bydgoszcz</w:t>
            </w:r>
          </w:p>
        </w:tc>
        <w:tc>
          <w:tcPr>
            <w:tcW w:w="709" w:type="dxa"/>
          </w:tcPr>
          <w:p w:rsidR="00524B7C" w:rsidRPr="00075CD0" w:rsidRDefault="00524B7C" w:rsidP="00524B7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524B7C" w:rsidRPr="00075CD0" w:rsidRDefault="00524B7C" w:rsidP="00524B7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11 356.63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524B7C" w:rsidRPr="00075CD0" w:rsidRDefault="00524B7C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524B7C" w:rsidRPr="00075CD0" w:rsidRDefault="00524B7C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524B7C" w:rsidRPr="00075CD0" w:rsidRDefault="00524B7C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524B7C" w:rsidRPr="007E2EB2" w:rsidRDefault="00524B7C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524B7C" w:rsidRPr="00075CD0" w:rsidTr="00B31880">
        <w:tc>
          <w:tcPr>
            <w:tcW w:w="540" w:type="dxa"/>
            <w:vMerge/>
            <w:shd w:val="clear" w:color="auto" w:fill="auto"/>
          </w:tcPr>
          <w:p w:rsidR="00524B7C" w:rsidRPr="00075CD0" w:rsidRDefault="00524B7C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524B7C" w:rsidRPr="00075CD0" w:rsidRDefault="00524B7C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524B7C" w:rsidRPr="00075CD0" w:rsidRDefault="00524B7C" w:rsidP="00524B7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:rsidR="00524B7C" w:rsidRPr="00075CD0" w:rsidRDefault="00524B7C" w:rsidP="00524B7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7 449.62 zł</w:t>
            </w:r>
          </w:p>
        </w:tc>
        <w:tc>
          <w:tcPr>
            <w:tcW w:w="993" w:type="dxa"/>
            <w:vMerge/>
            <w:shd w:val="clear" w:color="auto" w:fill="auto"/>
          </w:tcPr>
          <w:p w:rsidR="00524B7C" w:rsidRPr="00075CD0" w:rsidRDefault="00524B7C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24B7C" w:rsidRPr="00075CD0" w:rsidRDefault="00524B7C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24B7C" w:rsidRPr="00075CD0" w:rsidRDefault="00524B7C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524B7C" w:rsidRPr="00075CD0" w:rsidRDefault="00524B7C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524B7C" w:rsidRPr="00075CD0" w:rsidTr="00B31880">
        <w:tc>
          <w:tcPr>
            <w:tcW w:w="540" w:type="dxa"/>
            <w:vMerge/>
            <w:shd w:val="clear" w:color="auto" w:fill="auto"/>
          </w:tcPr>
          <w:p w:rsidR="00524B7C" w:rsidRPr="00075CD0" w:rsidRDefault="00524B7C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524B7C" w:rsidRPr="00075CD0" w:rsidRDefault="00524B7C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524B7C" w:rsidRPr="00075CD0" w:rsidRDefault="00524B7C" w:rsidP="00524B7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16</w:t>
            </w:r>
          </w:p>
        </w:tc>
        <w:tc>
          <w:tcPr>
            <w:tcW w:w="1417" w:type="dxa"/>
            <w:shd w:val="clear" w:color="auto" w:fill="auto"/>
          </w:tcPr>
          <w:p w:rsidR="00524B7C" w:rsidRPr="00075CD0" w:rsidRDefault="00524B7C" w:rsidP="00524B7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3 975.36 zł</w:t>
            </w:r>
          </w:p>
        </w:tc>
        <w:tc>
          <w:tcPr>
            <w:tcW w:w="993" w:type="dxa"/>
            <w:vMerge/>
            <w:shd w:val="clear" w:color="auto" w:fill="auto"/>
          </w:tcPr>
          <w:p w:rsidR="00524B7C" w:rsidRPr="00075CD0" w:rsidRDefault="00524B7C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24B7C" w:rsidRPr="00075CD0" w:rsidRDefault="00524B7C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24B7C" w:rsidRPr="00075CD0" w:rsidRDefault="00524B7C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524B7C" w:rsidRPr="00075CD0" w:rsidRDefault="00524B7C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CF5602" w:rsidRPr="00075CD0" w:rsidTr="00B31880">
        <w:tc>
          <w:tcPr>
            <w:tcW w:w="540" w:type="dxa"/>
            <w:shd w:val="clear" w:color="auto" w:fill="auto"/>
          </w:tcPr>
          <w:p w:rsidR="00CF5602" w:rsidRPr="00075CD0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23</w:t>
            </w:r>
          </w:p>
        </w:tc>
        <w:tc>
          <w:tcPr>
            <w:tcW w:w="3544" w:type="dxa"/>
            <w:shd w:val="clear" w:color="auto" w:fill="auto"/>
          </w:tcPr>
          <w:p w:rsidR="00CF5602" w:rsidRPr="009628A0" w:rsidRDefault="00CF5602" w:rsidP="00F03F6B">
            <w:pPr>
              <w:rPr>
                <w:sz w:val="22"/>
                <w:szCs w:val="22"/>
              </w:rPr>
            </w:pPr>
            <w:r w:rsidRPr="009628A0">
              <w:rPr>
                <w:sz w:val="22"/>
                <w:szCs w:val="22"/>
              </w:rPr>
              <w:t>VARIMED Sp. z o.</w:t>
            </w:r>
            <w:r w:rsidR="00861003" w:rsidRPr="009628A0">
              <w:rPr>
                <w:sz w:val="22"/>
                <w:szCs w:val="22"/>
              </w:rPr>
              <w:t xml:space="preserve"> </w:t>
            </w:r>
            <w:r w:rsidRPr="009628A0">
              <w:rPr>
                <w:sz w:val="22"/>
                <w:szCs w:val="22"/>
              </w:rPr>
              <w:t>o.</w:t>
            </w:r>
          </w:p>
          <w:p w:rsidR="00CF5602" w:rsidRPr="00075CD0" w:rsidRDefault="00CF560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Powstańców Śląskich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F5602" w:rsidRDefault="00CF560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53-332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Wrocław</w:t>
            </w:r>
          </w:p>
          <w:p w:rsidR="00524B7C" w:rsidRPr="00075CD0" w:rsidRDefault="00524B7C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23</w:t>
            </w:r>
          </w:p>
        </w:tc>
        <w:tc>
          <w:tcPr>
            <w:tcW w:w="1417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91 740.60 zł</w:t>
            </w:r>
          </w:p>
        </w:tc>
        <w:tc>
          <w:tcPr>
            <w:tcW w:w="993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</w:tcPr>
          <w:p w:rsidR="00CF5602" w:rsidRPr="00075CD0" w:rsidRDefault="00CF560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30 dni</w:t>
            </w:r>
          </w:p>
        </w:tc>
        <w:tc>
          <w:tcPr>
            <w:tcW w:w="992" w:type="dxa"/>
          </w:tcPr>
          <w:p w:rsidR="00CF5602" w:rsidRPr="007E2EB2" w:rsidRDefault="00524B7C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861003" w:rsidRPr="00075CD0" w:rsidTr="00B31880">
        <w:tc>
          <w:tcPr>
            <w:tcW w:w="540" w:type="dxa"/>
            <w:vMerge w:val="restart"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lastRenderedPageBreak/>
              <w:t>24</w:t>
            </w:r>
          </w:p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861003" w:rsidRDefault="00861003" w:rsidP="00F03F6B">
            <w:pPr>
              <w:rPr>
                <w:sz w:val="22"/>
                <w:szCs w:val="22"/>
                <w:lang w:val="en-US"/>
              </w:rPr>
            </w:pPr>
            <w:r w:rsidRPr="007E2EB2">
              <w:rPr>
                <w:sz w:val="22"/>
                <w:szCs w:val="22"/>
                <w:lang w:val="en-US"/>
              </w:rPr>
              <w:t xml:space="preserve">ZARYS International Group </w:t>
            </w:r>
          </w:p>
          <w:p w:rsidR="00861003" w:rsidRPr="009628A0" w:rsidRDefault="00861003" w:rsidP="00F03F6B">
            <w:pPr>
              <w:rPr>
                <w:sz w:val="22"/>
                <w:szCs w:val="22"/>
                <w:lang w:val="en-US"/>
              </w:rPr>
            </w:pPr>
            <w:r w:rsidRPr="009628A0">
              <w:rPr>
                <w:sz w:val="22"/>
                <w:szCs w:val="22"/>
                <w:lang w:val="en-US"/>
              </w:rPr>
              <w:t>Sp. z o. o. Sp. k.</w:t>
            </w:r>
          </w:p>
          <w:p w:rsidR="00861003" w:rsidRPr="00075CD0" w:rsidRDefault="00861003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Zabrze</w:t>
            </w:r>
          </w:p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5 602.39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861003" w:rsidRPr="007E2EB2" w:rsidRDefault="00861003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861003" w:rsidRPr="00075CD0" w:rsidTr="00B31880">
        <w:tc>
          <w:tcPr>
            <w:tcW w:w="540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10 673.20 zł</w:t>
            </w:r>
          </w:p>
        </w:tc>
        <w:tc>
          <w:tcPr>
            <w:tcW w:w="993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861003" w:rsidRPr="00075CD0" w:rsidTr="00B31880">
        <w:tc>
          <w:tcPr>
            <w:tcW w:w="540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5 184.27 zł</w:t>
            </w:r>
          </w:p>
        </w:tc>
        <w:tc>
          <w:tcPr>
            <w:tcW w:w="993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861003" w:rsidRPr="00075CD0" w:rsidTr="00B31880">
        <w:tc>
          <w:tcPr>
            <w:tcW w:w="540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17</w:t>
            </w:r>
          </w:p>
        </w:tc>
        <w:tc>
          <w:tcPr>
            <w:tcW w:w="1417" w:type="dxa"/>
            <w:shd w:val="clear" w:color="auto" w:fill="auto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1 489.16 zł</w:t>
            </w:r>
          </w:p>
        </w:tc>
        <w:tc>
          <w:tcPr>
            <w:tcW w:w="993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861003" w:rsidRPr="00075CD0" w:rsidTr="00B31880">
        <w:tc>
          <w:tcPr>
            <w:tcW w:w="540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18</w:t>
            </w:r>
          </w:p>
        </w:tc>
        <w:tc>
          <w:tcPr>
            <w:tcW w:w="1417" w:type="dxa"/>
            <w:shd w:val="clear" w:color="auto" w:fill="auto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839.33 zł</w:t>
            </w:r>
          </w:p>
        </w:tc>
        <w:tc>
          <w:tcPr>
            <w:tcW w:w="993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861003" w:rsidRPr="00075CD0" w:rsidTr="00B31880">
        <w:tc>
          <w:tcPr>
            <w:tcW w:w="540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35</w:t>
            </w:r>
          </w:p>
        </w:tc>
        <w:tc>
          <w:tcPr>
            <w:tcW w:w="1417" w:type="dxa"/>
            <w:shd w:val="clear" w:color="auto" w:fill="auto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32 812.50 zł</w:t>
            </w:r>
          </w:p>
        </w:tc>
        <w:tc>
          <w:tcPr>
            <w:tcW w:w="993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861003" w:rsidRPr="00075CD0" w:rsidTr="00B31880">
        <w:tc>
          <w:tcPr>
            <w:tcW w:w="540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37</w:t>
            </w:r>
          </w:p>
        </w:tc>
        <w:tc>
          <w:tcPr>
            <w:tcW w:w="1417" w:type="dxa"/>
            <w:shd w:val="clear" w:color="auto" w:fill="auto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116.64 zł</w:t>
            </w:r>
          </w:p>
        </w:tc>
        <w:tc>
          <w:tcPr>
            <w:tcW w:w="993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861003" w:rsidRPr="00075CD0" w:rsidTr="00B31880">
        <w:tc>
          <w:tcPr>
            <w:tcW w:w="540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38</w:t>
            </w:r>
          </w:p>
        </w:tc>
        <w:tc>
          <w:tcPr>
            <w:tcW w:w="1417" w:type="dxa"/>
            <w:shd w:val="clear" w:color="auto" w:fill="auto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248.40 zł</w:t>
            </w:r>
          </w:p>
        </w:tc>
        <w:tc>
          <w:tcPr>
            <w:tcW w:w="993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861003" w:rsidRPr="00075CD0" w:rsidTr="00B31880">
        <w:tc>
          <w:tcPr>
            <w:tcW w:w="540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861003" w:rsidRPr="00075CD0" w:rsidRDefault="00861003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:rsidR="00861003" w:rsidRPr="00075CD0" w:rsidRDefault="00861003" w:rsidP="00E4551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59 940.00 zł</w:t>
            </w:r>
          </w:p>
        </w:tc>
        <w:tc>
          <w:tcPr>
            <w:tcW w:w="993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861003" w:rsidRPr="00075CD0" w:rsidRDefault="00861003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E5167F" w:rsidRPr="00075CD0" w:rsidTr="00B31880">
        <w:tc>
          <w:tcPr>
            <w:tcW w:w="540" w:type="dxa"/>
            <w:vMerge w:val="restart"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25</w:t>
            </w:r>
          </w:p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E5167F" w:rsidRPr="00075CD0" w:rsidRDefault="00E5167F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Przedsiębiorstwo Wielobranżowe INTERGOS Sp. z o.o.</w:t>
            </w:r>
          </w:p>
          <w:p w:rsidR="00E5167F" w:rsidRPr="00075CD0" w:rsidRDefault="00E5167F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Legionów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59 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43-300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Bielsko-Biała</w:t>
            </w:r>
          </w:p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5 766.12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E5167F" w:rsidRPr="007E2EB2" w:rsidRDefault="00E5167F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E5167F" w:rsidRPr="00075CD0" w:rsidTr="00B31880">
        <w:tc>
          <w:tcPr>
            <w:tcW w:w="540" w:type="dxa"/>
            <w:vMerge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11 510.64 zł</w:t>
            </w:r>
          </w:p>
        </w:tc>
        <w:tc>
          <w:tcPr>
            <w:tcW w:w="993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E5167F" w:rsidRPr="00075CD0" w:rsidTr="00B31880">
        <w:tc>
          <w:tcPr>
            <w:tcW w:w="540" w:type="dxa"/>
            <w:vMerge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11 144.52 zł</w:t>
            </w:r>
          </w:p>
        </w:tc>
        <w:tc>
          <w:tcPr>
            <w:tcW w:w="993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E5167F" w:rsidRPr="00075CD0" w:rsidTr="00B31880">
        <w:tc>
          <w:tcPr>
            <w:tcW w:w="540" w:type="dxa"/>
            <w:vMerge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4 666.24 zł</w:t>
            </w:r>
          </w:p>
        </w:tc>
        <w:tc>
          <w:tcPr>
            <w:tcW w:w="993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E5167F" w:rsidRPr="00075CD0" w:rsidTr="00B31880">
        <w:tc>
          <w:tcPr>
            <w:tcW w:w="540" w:type="dxa"/>
            <w:vMerge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16</w:t>
            </w:r>
          </w:p>
        </w:tc>
        <w:tc>
          <w:tcPr>
            <w:tcW w:w="1417" w:type="dxa"/>
            <w:shd w:val="clear" w:color="auto" w:fill="auto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4 137.72 zł</w:t>
            </w:r>
          </w:p>
        </w:tc>
        <w:tc>
          <w:tcPr>
            <w:tcW w:w="993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E5167F" w:rsidRPr="00075CD0" w:rsidTr="00B31880">
        <w:tc>
          <w:tcPr>
            <w:tcW w:w="540" w:type="dxa"/>
            <w:vMerge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19</w:t>
            </w:r>
          </w:p>
        </w:tc>
        <w:tc>
          <w:tcPr>
            <w:tcW w:w="1417" w:type="dxa"/>
            <w:shd w:val="clear" w:color="auto" w:fill="auto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2 489.94 zł</w:t>
            </w:r>
          </w:p>
        </w:tc>
        <w:tc>
          <w:tcPr>
            <w:tcW w:w="993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E5167F" w:rsidRPr="00075CD0" w:rsidTr="00B31880">
        <w:tc>
          <w:tcPr>
            <w:tcW w:w="540" w:type="dxa"/>
            <w:vMerge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5167F" w:rsidRPr="00075CD0" w:rsidRDefault="00E5167F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E5167F" w:rsidRPr="00075CD0" w:rsidRDefault="00E5167F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827.28 zł</w:t>
            </w:r>
          </w:p>
        </w:tc>
        <w:tc>
          <w:tcPr>
            <w:tcW w:w="993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E5167F" w:rsidRPr="00075CD0" w:rsidRDefault="00E5167F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ED05A2" w:rsidRPr="00075CD0" w:rsidTr="00B31880">
        <w:tc>
          <w:tcPr>
            <w:tcW w:w="540" w:type="dxa"/>
            <w:vMerge w:val="restart"/>
            <w:shd w:val="clear" w:color="auto" w:fill="auto"/>
          </w:tcPr>
          <w:p w:rsidR="00ED05A2" w:rsidRPr="00075CD0" w:rsidRDefault="00ED05A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26</w:t>
            </w:r>
          </w:p>
          <w:p w:rsidR="00ED05A2" w:rsidRPr="00075CD0" w:rsidRDefault="00ED05A2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ED05A2" w:rsidRPr="00075CD0" w:rsidRDefault="00ED05A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KOT-BUD II </w:t>
            </w:r>
            <w:proofErr w:type="spellStart"/>
            <w:r w:rsidRPr="007E2EB2">
              <w:rPr>
                <w:sz w:val="22"/>
                <w:szCs w:val="22"/>
              </w:rPr>
              <w:t>s.c</w:t>
            </w:r>
            <w:proofErr w:type="spellEnd"/>
            <w:r w:rsidRPr="007E2EB2">
              <w:rPr>
                <w:sz w:val="22"/>
                <w:szCs w:val="22"/>
              </w:rPr>
              <w:t xml:space="preserve">. J. Kot, T. </w:t>
            </w:r>
            <w:proofErr w:type="spellStart"/>
            <w:r w:rsidRPr="007E2EB2">
              <w:rPr>
                <w:sz w:val="22"/>
                <w:szCs w:val="22"/>
              </w:rPr>
              <w:t>Zbroński</w:t>
            </w:r>
            <w:proofErr w:type="spellEnd"/>
          </w:p>
          <w:p w:rsidR="00ED05A2" w:rsidRPr="00075CD0" w:rsidRDefault="00ED05A2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Astrów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21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ED05A2" w:rsidRPr="00075CD0" w:rsidRDefault="00ED05A2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43-100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Tychy</w:t>
            </w:r>
          </w:p>
        </w:tc>
        <w:tc>
          <w:tcPr>
            <w:tcW w:w="709" w:type="dxa"/>
          </w:tcPr>
          <w:p w:rsidR="00ED05A2" w:rsidRPr="00075CD0" w:rsidRDefault="00ED05A2" w:rsidP="00ED05A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16</w:t>
            </w:r>
          </w:p>
        </w:tc>
        <w:tc>
          <w:tcPr>
            <w:tcW w:w="1417" w:type="dxa"/>
            <w:shd w:val="clear" w:color="auto" w:fill="auto"/>
          </w:tcPr>
          <w:p w:rsidR="00ED05A2" w:rsidRPr="00075CD0" w:rsidRDefault="00ED05A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4 471.05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D05A2" w:rsidRPr="00075CD0" w:rsidRDefault="00ED05A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D05A2" w:rsidRPr="00075CD0" w:rsidRDefault="00ED05A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D05A2" w:rsidRPr="00075CD0" w:rsidRDefault="00ED05A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ED05A2" w:rsidRPr="007E2EB2" w:rsidRDefault="00ED05A2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ED05A2" w:rsidRPr="00075CD0" w:rsidTr="00B31880">
        <w:tc>
          <w:tcPr>
            <w:tcW w:w="540" w:type="dxa"/>
            <w:vMerge/>
            <w:shd w:val="clear" w:color="auto" w:fill="auto"/>
          </w:tcPr>
          <w:p w:rsidR="00ED05A2" w:rsidRPr="00075CD0" w:rsidRDefault="00ED05A2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D05A2" w:rsidRPr="00075CD0" w:rsidRDefault="00ED05A2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D05A2" w:rsidRPr="00075CD0" w:rsidRDefault="00ED05A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:rsidR="00ED05A2" w:rsidRPr="00075CD0" w:rsidRDefault="00ED05A2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1 533.71 zł</w:t>
            </w:r>
          </w:p>
        </w:tc>
        <w:tc>
          <w:tcPr>
            <w:tcW w:w="993" w:type="dxa"/>
            <w:vMerge/>
            <w:shd w:val="clear" w:color="auto" w:fill="auto"/>
          </w:tcPr>
          <w:p w:rsidR="00ED05A2" w:rsidRPr="00075CD0" w:rsidRDefault="00ED05A2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D05A2" w:rsidRPr="00075CD0" w:rsidRDefault="00ED05A2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D05A2" w:rsidRPr="00075CD0" w:rsidRDefault="00ED05A2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ED05A2" w:rsidRPr="00075CD0" w:rsidRDefault="00ED05A2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9D08E1" w:rsidRPr="00075CD0" w:rsidTr="00B31880">
        <w:tc>
          <w:tcPr>
            <w:tcW w:w="540" w:type="dxa"/>
            <w:vMerge w:val="restart"/>
            <w:shd w:val="clear" w:color="auto" w:fill="auto"/>
          </w:tcPr>
          <w:p w:rsidR="009D08E1" w:rsidRPr="00075CD0" w:rsidRDefault="009D08E1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27</w:t>
            </w:r>
          </w:p>
          <w:p w:rsidR="009D08E1" w:rsidRPr="00075CD0" w:rsidRDefault="009D08E1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9D08E1" w:rsidRPr="00075CD0" w:rsidRDefault="009D08E1" w:rsidP="00F03F6B">
            <w:pPr>
              <w:rPr>
                <w:sz w:val="22"/>
                <w:szCs w:val="22"/>
              </w:rPr>
            </w:pPr>
            <w:proofErr w:type="spellStart"/>
            <w:r w:rsidRPr="007E2EB2">
              <w:rPr>
                <w:sz w:val="22"/>
                <w:szCs w:val="22"/>
              </w:rPr>
              <w:t>MAR-FOUR</w:t>
            </w:r>
            <w:proofErr w:type="spellEnd"/>
            <w:r w:rsidRPr="007E2EB2">
              <w:rPr>
                <w:sz w:val="22"/>
                <w:szCs w:val="22"/>
              </w:rPr>
              <w:t xml:space="preserve"> Marian Siekierski</w:t>
            </w:r>
          </w:p>
          <w:p w:rsidR="009D08E1" w:rsidRPr="00075CD0" w:rsidRDefault="009D08E1" w:rsidP="00F03F6B">
            <w:pPr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ul. Kilińskiego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185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D08E1" w:rsidRPr="00075CD0" w:rsidRDefault="009D08E1" w:rsidP="00F03F6B">
            <w:pPr>
              <w:jc w:val="both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90-348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E2EB2">
              <w:rPr>
                <w:sz w:val="22"/>
                <w:szCs w:val="22"/>
              </w:rPr>
              <w:t>Łódź</w:t>
            </w:r>
          </w:p>
          <w:p w:rsidR="009D08E1" w:rsidRPr="00075CD0" w:rsidRDefault="009D08E1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D08E1" w:rsidRPr="00075CD0" w:rsidRDefault="009D08E1" w:rsidP="00D7239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9D08E1" w:rsidRPr="00075CD0" w:rsidRDefault="009D08E1" w:rsidP="00D7239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991.44 zł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 xml:space="preserve">6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60 dni</w:t>
            </w:r>
          </w:p>
        </w:tc>
        <w:tc>
          <w:tcPr>
            <w:tcW w:w="992" w:type="dxa"/>
            <w:vMerge w:val="restart"/>
          </w:tcPr>
          <w:p w:rsidR="009D08E1" w:rsidRPr="007E2EB2" w:rsidRDefault="009D08E1" w:rsidP="00DE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9D08E1" w:rsidRPr="00075CD0" w:rsidTr="00B31880">
        <w:tc>
          <w:tcPr>
            <w:tcW w:w="540" w:type="dxa"/>
            <w:vMerge/>
            <w:shd w:val="clear" w:color="auto" w:fill="auto"/>
          </w:tcPr>
          <w:p w:rsidR="009D08E1" w:rsidRPr="00075CD0" w:rsidRDefault="009D08E1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D08E1" w:rsidRPr="00075CD0" w:rsidRDefault="009D08E1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D08E1" w:rsidRPr="00075CD0" w:rsidRDefault="009D08E1" w:rsidP="00D7239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auto"/>
          </w:tcPr>
          <w:p w:rsidR="009D08E1" w:rsidRPr="00075CD0" w:rsidRDefault="009D08E1" w:rsidP="00D7239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3 456.00 zł</w:t>
            </w:r>
          </w:p>
        </w:tc>
        <w:tc>
          <w:tcPr>
            <w:tcW w:w="993" w:type="dxa"/>
            <w:vMerge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9D08E1" w:rsidRPr="00075CD0" w:rsidTr="00B31880">
        <w:tc>
          <w:tcPr>
            <w:tcW w:w="540" w:type="dxa"/>
            <w:vMerge/>
            <w:shd w:val="clear" w:color="auto" w:fill="auto"/>
          </w:tcPr>
          <w:p w:rsidR="009D08E1" w:rsidRPr="00075CD0" w:rsidRDefault="009D08E1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D08E1" w:rsidRPr="00075CD0" w:rsidRDefault="009D08E1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D08E1" w:rsidRPr="00075CD0" w:rsidRDefault="009D08E1" w:rsidP="00D7239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</w:tcPr>
          <w:p w:rsidR="009D08E1" w:rsidRPr="00075CD0" w:rsidRDefault="009D08E1" w:rsidP="00D7239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2 986.92 zł</w:t>
            </w:r>
          </w:p>
        </w:tc>
        <w:tc>
          <w:tcPr>
            <w:tcW w:w="993" w:type="dxa"/>
            <w:vMerge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9D08E1" w:rsidRPr="00075CD0" w:rsidTr="00B31880">
        <w:tc>
          <w:tcPr>
            <w:tcW w:w="540" w:type="dxa"/>
            <w:vMerge/>
            <w:shd w:val="clear" w:color="auto" w:fill="auto"/>
          </w:tcPr>
          <w:p w:rsidR="009D08E1" w:rsidRPr="00075CD0" w:rsidRDefault="009D08E1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D08E1" w:rsidRPr="00075CD0" w:rsidRDefault="009D08E1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D08E1" w:rsidRPr="00075CD0" w:rsidRDefault="009D08E1" w:rsidP="00D7239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  <w:shd w:val="clear" w:color="auto" w:fill="auto"/>
          </w:tcPr>
          <w:p w:rsidR="009D08E1" w:rsidRPr="00075CD0" w:rsidRDefault="009D08E1" w:rsidP="00D7239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817.50 zł</w:t>
            </w:r>
          </w:p>
        </w:tc>
        <w:tc>
          <w:tcPr>
            <w:tcW w:w="993" w:type="dxa"/>
            <w:vMerge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</w:tr>
      <w:tr w:rsidR="009D08E1" w:rsidRPr="00075CD0" w:rsidTr="00B31880">
        <w:tc>
          <w:tcPr>
            <w:tcW w:w="540" w:type="dxa"/>
            <w:vMerge/>
            <w:shd w:val="clear" w:color="auto" w:fill="auto"/>
          </w:tcPr>
          <w:p w:rsidR="009D08E1" w:rsidRPr="00075CD0" w:rsidRDefault="009D08E1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D08E1" w:rsidRPr="00075CD0" w:rsidRDefault="009D08E1" w:rsidP="00F03F6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D08E1" w:rsidRPr="00075CD0" w:rsidRDefault="009D08E1" w:rsidP="00D7239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37</w:t>
            </w:r>
          </w:p>
        </w:tc>
        <w:tc>
          <w:tcPr>
            <w:tcW w:w="1417" w:type="dxa"/>
            <w:shd w:val="clear" w:color="auto" w:fill="auto"/>
          </w:tcPr>
          <w:p w:rsidR="009D08E1" w:rsidRPr="00075CD0" w:rsidRDefault="009D08E1" w:rsidP="00D7239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E2EB2">
              <w:rPr>
                <w:sz w:val="22"/>
                <w:szCs w:val="22"/>
              </w:rPr>
              <w:t>198.72 zł</w:t>
            </w:r>
          </w:p>
        </w:tc>
        <w:tc>
          <w:tcPr>
            <w:tcW w:w="993" w:type="dxa"/>
            <w:vMerge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9D08E1" w:rsidRPr="00075CD0" w:rsidRDefault="009D08E1" w:rsidP="00DE5032">
            <w:pPr>
              <w:jc w:val="center"/>
              <w:rPr>
                <w:sz w:val="22"/>
                <w:szCs w:val="22"/>
              </w:rPr>
            </w:pPr>
          </w:p>
        </w:tc>
      </w:tr>
    </w:tbl>
    <w:p w:rsidR="00A80738" w:rsidRDefault="00A80738" w:rsidP="00F03F6B">
      <w:pPr>
        <w:jc w:val="right"/>
        <w:rPr>
          <w:sz w:val="24"/>
        </w:rPr>
      </w:pPr>
    </w:p>
    <w:p w:rsidR="00C236D3" w:rsidRDefault="00C236D3" w:rsidP="00F03F6B"/>
    <w:sectPr w:rsidR="00C236D3" w:rsidSect="003060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2A3" w:rsidRDefault="003162A3">
      <w:r>
        <w:separator/>
      </w:r>
    </w:p>
  </w:endnote>
  <w:endnote w:type="continuationSeparator" w:id="0">
    <w:p w:rsidR="003162A3" w:rsidRDefault="00316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A355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A3553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3553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3553E">
      <w:rPr>
        <w:rStyle w:val="Numerstrony"/>
        <w:rFonts w:ascii="Arial" w:hAnsi="Arial"/>
        <w:sz w:val="18"/>
        <w:szCs w:val="18"/>
      </w:rPr>
      <w:fldChar w:fldCharType="separate"/>
    </w:r>
    <w:r w:rsidR="00F6731F">
      <w:rPr>
        <w:rStyle w:val="Numerstrony"/>
        <w:rFonts w:ascii="Arial" w:hAnsi="Arial"/>
        <w:noProof/>
        <w:sz w:val="18"/>
        <w:szCs w:val="18"/>
      </w:rPr>
      <w:t>2</w:t>
    </w:r>
    <w:r w:rsidR="00A3553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3553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3553E">
      <w:rPr>
        <w:rStyle w:val="Numerstrony"/>
        <w:rFonts w:ascii="Arial" w:hAnsi="Arial"/>
        <w:sz w:val="18"/>
        <w:szCs w:val="18"/>
      </w:rPr>
      <w:fldChar w:fldCharType="separate"/>
    </w:r>
    <w:r w:rsidR="00F6731F">
      <w:rPr>
        <w:rStyle w:val="Numerstrony"/>
        <w:rFonts w:ascii="Arial" w:hAnsi="Arial"/>
        <w:noProof/>
        <w:sz w:val="18"/>
        <w:szCs w:val="18"/>
      </w:rPr>
      <w:t>4</w:t>
    </w:r>
    <w:r w:rsidR="00A3553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3553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3553E">
      <w:rPr>
        <w:rStyle w:val="Numerstrony"/>
      </w:rPr>
      <w:fldChar w:fldCharType="separate"/>
    </w:r>
    <w:r>
      <w:rPr>
        <w:rStyle w:val="Numerstrony"/>
        <w:noProof/>
      </w:rPr>
      <w:t>1</w:t>
    </w:r>
    <w:r w:rsidR="00A3553E">
      <w:rPr>
        <w:rStyle w:val="Numerstrony"/>
      </w:rPr>
      <w:fldChar w:fldCharType="end"/>
    </w:r>
    <w:r>
      <w:rPr>
        <w:rStyle w:val="Numerstrony"/>
      </w:rPr>
      <w:t>/</w:t>
    </w:r>
    <w:r w:rsidR="00A3553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3553E">
      <w:rPr>
        <w:rStyle w:val="Numerstrony"/>
      </w:rPr>
      <w:fldChar w:fldCharType="separate"/>
    </w:r>
    <w:r w:rsidR="00F6731F">
      <w:rPr>
        <w:rStyle w:val="Numerstrony"/>
        <w:noProof/>
      </w:rPr>
      <w:t>4</w:t>
    </w:r>
    <w:r w:rsidR="00A3553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2A3" w:rsidRDefault="003162A3">
      <w:r>
        <w:separator/>
      </w:r>
    </w:p>
  </w:footnote>
  <w:footnote w:type="continuationSeparator" w:id="0">
    <w:p w:rsidR="003162A3" w:rsidRDefault="00316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EB2" w:rsidRDefault="007E2E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EB2" w:rsidRDefault="007E2E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EB2" w:rsidRDefault="007E2EB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2EB2"/>
    <w:rsid w:val="0001764B"/>
    <w:rsid w:val="0003529D"/>
    <w:rsid w:val="000549A6"/>
    <w:rsid w:val="00075CD0"/>
    <w:rsid w:val="001277CB"/>
    <w:rsid w:val="00140F85"/>
    <w:rsid w:val="001A443E"/>
    <w:rsid w:val="001B33CF"/>
    <w:rsid w:val="001B34CD"/>
    <w:rsid w:val="001D1619"/>
    <w:rsid w:val="00211123"/>
    <w:rsid w:val="0029480C"/>
    <w:rsid w:val="00306084"/>
    <w:rsid w:val="003162A3"/>
    <w:rsid w:val="00353324"/>
    <w:rsid w:val="003B044E"/>
    <w:rsid w:val="003F0C0F"/>
    <w:rsid w:val="00475C8E"/>
    <w:rsid w:val="004C7E9B"/>
    <w:rsid w:val="005028C0"/>
    <w:rsid w:val="00524B7C"/>
    <w:rsid w:val="005B34ED"/>
    <w:rsid w:val="005F3D8D"/>
    <w:rsid w:val="00617D11"/>
    <w:rsid w:val="00640D7D"/>
    <w:rsid w:val="00647371"/>
    <w:rsid w:val="00651764"/>
    <w:rsid w:val="00666480"/>
    <w:rsid w:val="0069085C"/>
    <w:rsid w:val="006922C8"/>
    <w:rsid w:val="00697550"/>
    <w:rsid w:val="006B0CF2"/>
    <w:rsid w:val="007146ED"/>
    <w:rsid w:val="00746FCF"/>
    <w:rsid w:val="007E2EB2"/>
    <w:rsid w:val="00861003"/>
    <w:rsid w:val="00861E75"/>
    <w:rsid w:val="00864EE2"/>
    <w:rsid w:val="008B02BA"/>
    <w:rsid w:val="009628A0"/>
    <w:rsid w:val="009A45C5"/>
    <w:rsid w:val="009D08E1"/>
    <w:rsid w:val="009F189D"/>
    <w:rsid w:val="009F3187"/>
    <w:rsid w:val="00A3553E"/>
    <w:rsid w:val="00A42D8B"/>
    <w:rsid w:val="00A80738"/>
    <w:rsid w:val="00AA0A70"/>
    <w:rsid w:val="00AC7F83"/>
    <w:rsid w:val="00AD57FC"/>
    <w:rsid w:val="00B31880"/>
    <w:rsid w:val="00B7362F"/>
    <w:rsid w:val="00C0787C"/>
    <w:rsid w:val="00C236D3"/>
    <w:rsid w:val="00C94D43"/>
    <w:rsid w:val="00CF5602"/>
    <w:rsid w:val="00D01C9E"/>
    <w:rsid w:val="00D72396"/>
    <w:rsid w:val="00D86CBE"/>
    <w:rsid w:val="00DE5032"/>
    <w:rsid w:val="00E314E0"/>
    <w:rsid w:val="00E4551F"/>
    <w:rsid w:val="00E5167F"/>
    <w:rsid w:val="00EB7963"/>
    <w:rsid w:val="00EC11A0"/>
    <w:rsid w:val="00ED05A2"/>
    <w:rsid w:val="00F03F6B"/>
    <w:rsid w:val="00F273AC"/>
    <w:rsid w:val="00F6731F"/>
    <w:rsid w:val="00F814C0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4</Pages>
  <Words>1180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57</cp:revision>
  <cp:lastPrinted>2017-05-12T08:08:00Z</cp:lastPrinted>
  <dcterms:created xsi:type="dcterms:W3CDTF">2017-05-11T12:48:00Z</dcterms:created>
  <dcterms:modified xsi:type="dcterms:W3CDTF">2017-05-12T08:08:00Z</dcterms:modified>
</cp:coreProperties>
</file>